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F3C29" w14:textId="77777777" w:rsidR="00A875DC" w:rsidRDefault="00A875DC" w:rsidP="00A875DC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โครงการสอน  </w:t>
      </w:r>
    </w:p>
    <w:p w14:paraId="1483DAB2" w14:textId="77777777" w:rsidR="00A875DC" w:rsidRPr="001536E8" w:rsidRDefault="00A875DC" w:rsidP="00A875DC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1536E8">
        <w:rPr>
          <w:rFonts w:ascii="Angsana New" w:hAnsi="Angsana New" w:hint="cs"/>
          <w:b/>
          <w:bCs/>
          <w:sz w:val="32"/>
          <w:szCs w:val="32"/>
          <w:cs/>
        </w:rPr>
        <w:t>สาระ</w:t>
      </w:r>
      <w:r>
        <w:rPr>
          <w:rFonts w:ascii="Angsana New" w:hAnsi="Angsana New" w:hint="cs"/>
          <w:b/>
          <w:bCs/>
          <w:sz w:val="32"/>
          <w:szCs w:val="32"/>
          <w:cs/>
        </w:rPr>
        <w:t>การเรียนรู้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>ภาษาไทย</w:t>
      </w:r>
    </w:p>
    <w:p w14:paraId="2169A46D" w14:textId="77777777" w:rsidR="00A875DC" w:rsidRDefault="00A875DC" w:rsidP="00A875D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CD5A131" w14:textId="77777777" w:rsidR="00656964" w:rsidRPr="001536E8" w:rsidRDefault="00656964" w:rsidP="0065696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1536E8">
        <w:rPr>
          <w:rFonts w:ascii="Angsana New" w:hAnsi="Angsana New" w:hint="cs"/>
          <w:b/>
          <w:bCs/>
          <w:sz w:val="32"/>
          <w:szCs w:val="32"/>
          <w:cs/>
        </w:rPr>
        <w:t>วิชาภาษาไทย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ชั้นประถมศึกษาปีที่ ๕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      </w:t>
      </w:r>
      <w:r w:rsidR="00C60164"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>๓ คาบ / สัปดาห์</w:t>
      </w:r>
    </w:p>
    <w:p w14:paraId="5A95CC76" w14:textId="77777777" w:rsidR="00656964" w:rsidRPr="001536E8" w:rsidRDefault="00656964" w:rsidP="0065696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1536E8">
        <w:rPr>
          <w:rFonts w:ascii="Angsana New" w:hAnsi="Angsana New" w:hint="cs"/>
          <w:b/>
          <w:bCs/>
          <w:sz w:val="32"/>
          <w:szCs w:val="32"/>
          <w:cs/>
        </w:rPr>
        <w:t>๒๐ สัปดาห์ / ภาคเรียน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                      </w:t>
      </w:r>
      <w:r w:rsidR="00C60164"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ภาคเรียนที่ </w:t>
      </w:r>
      <w:r w:rsidR="00203560" w:rsidRPr="001536E8">
        <w:rPr>
          <w:rFonts w:ascii="Angsana New" w:hAnsi="Angsana New" w:hint="cs"/>
          <w:b/>
          <w:bCs/>
          <w:sz w:val="32"/>
          <w:szCs w:val="32"/>
          <w:cs/>
        </w:rPr>
        <w:t>๑</w:t>
      </w:r>
    </w:p>
    <w:p w14:paraId="3FD1A7DB" w14:textId="59018509" w:rsidR="00656964" w:rsidRPr="001536E8" w:rsidRDefault="00656964" w:rsidP="00656964">
      <w:pPr>
        <w:ind w:left="720" w:hanging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1536E8">
        <w:rPr>
          <w:rFonts w:ascii="Angsana New" w:hAnsi="Angsana New" w:hint="cs"/>
          <w:b/>
          <w:bCs/>
          <w:sz w:val="32"/>
          <w:szCs w:val="32"/>
          <w:cs/>
        </w:rPr>
        <w:t>ครูผู้สอน</w:t>
      </w:r>
      <w:r w:rsidRPr="001536E8">
        <w:rPr>
          <w:rFonts w:hint="cs"/>
          <w:b/>
          <w:bCs/>
          <w:sz w:val="32"/>
          <w:szCs w:val="32"/>
          <w:cs/>
        </w:rPr>
        <w:t>นางสาวชนนันท์  ปัญญากาศ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                    </w:t>
      </w:r>
      <w:r w:rsidR="00C60164"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694B0B"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          </w:t>
      </w:r>
      <w:r w:rsidR="00302ECE">
        <w:rPr>
          <w:rFonts w:ascii="Angsana New" w:hAnsi="Angsana New" w:hint="cs"/>
          <w:b/>
          <w:bCs/>
          <w:sz w:val="32"/>
          <w:szCs w:val="32"/>
          <w:cs/>
        </w:rPr>
        <w:t xml:space="preserve">      </w:t>
      </w:r>
      <w:r w:rsidR="00694B0B"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ปีการศึกษา ๒๕๖</w:t>
      </w:r>
      <w:r w:rsidR="000C15FB">
        <w:rPr>
          <w:rFonts w:ascii="Angsana New" w:hAnsi="Angsana New" w:hint="cs"/>
          <w:b/>
          <w:bCs/>
          <w:sz w:val="32"/>
          <w:szCs w:val="32"/>
          <w:cs/>
        </w:rPr>
        <w:t>๗</w:t>
      </w:r>
    </w:p>
    <w:tbl>
      <w:tblPr>
        <w:tblStyle w:val="a3"/>
        <w:tblpPr w:leftFromText="180" w:rightFromText="180" w:vertAnchor="text" w:horzAnchor="margin" w:tblpY="306"/>
        <w:tblW w:w="9606" w:type="dxa"/>
        <w:tblLayout w:type="fixed"/>
        <w:tblLook w:val="01E0" w:firstRow="1" w:lastRow="1" w:firstColumn="1" w:lastColumn="1" w:noHBand="0" w:noVBand="0"/>
      </w:tblPr>
      <w:tblGrid>
        <w:gridCol w:w="5715"/>
        <w:gridCol w:w="1056"/>
        <w:gridCol w:w="1275"/>
        <w:gridCol w:w="1560"/>
      </w:tblGrid>
      <w:tr w:rsidR="00937454" w:rsidRPr="001536E8" w14:paraId="3C8FB469" w14:textId="77777777" w:rsidTr="003B249E">
        <w:trPr>
          <w:trHeight w:val="983"/>
        </w:trPr>
        <w:tc>
          <w:tcPr>
            <w:tcW w:w="5715" w:type="dxa"/>
            <w:vAlign w:val="center"/>
          </w:tcPr>
          <w:p w14:paraId="69213FFE" w14:textId="77777777" w:rsidR="00937454" w:rsidRPr="001536E8" w:rsidRDefault="00937454" w:rsidP="001032BD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36E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สาระการเรียนรู้</w:t>
            </w:r>
            <w:r w:rsidRPr="001536E8">
              <w:rPr>
                <w:rFonts w:ascii="Angsana New" w:hAnsi="Angsana New"/>
                <w:b/>
                <w:bCs/>
                <w:sz w:val="32"/>
                <w:szCs w:val="32"/>
              </w:rPr>
              <w:t>/</w:t>
            </w:r>
            <w:r w:rsidRPr="001536E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/บทที่/เรื่อง</w:t>
            </w:r>
          </w:p>
        </w:tc>
        <w:tc>
          <w:tcPr>
            <w:tcW w:w="1056" w:type="dxa"/>
            <w:vAlign w:val="center"/>
          </w:tcPr>
          <w:p w14:paraId="3BA0DF65" w14:textId="77777777" w:rsidR="00937454" w:rsidRPr="001536E8" w:rsidRDefault="00937454" w:rsidP="001032BD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275" w:type="dxa"/>
            <w:vAlign w:val="center"/>
          </w:tcPr>
          <w:p w14:paraId="25A703A7" w14:textId="77777777" w:rsidR="00937454" w:rsidRPr="001536E8" w:rsidRDefault="00937454" w:rsidP="001032BD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จำนวนคาบ</w:t>
            </w:r>
          </w:p>
        </w:tc>
        <w:tc>
          <w:tcPr>
            <w:tcW w:w="1560" w:type="dxa"/>
            <w:vAlign w:val="center"/>
          </w:tcPr>
          <w:p w14:paraId="1343EEF8" w14:textId="77777777" w:rsidR="00937454" w:rsidRDefault="003B249E" w:rsidP="003B249E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   </w:t>
            </w:r>
            <w:r w:rsidR="00937454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303356A5" w14:textId="77777777" w:rsidR="003B249E" w:rsidRPr="001536E8" w:rsidRDefault="003B249E" w:rsidP="001032BD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694B0B" w:rsidRPr="001536E8" w14:paraId="66ED14CD" w14:textId="77777777" w:rsidTr="00937454">
        <w:trPr>
          <w:trHeight w:val="145"/>
        </w:trPr>
        <w:tc>
          <w:tcPr>
            <w:tcW w:w="5715" w:type="dxa"/>
          </w:tcPr>
          <w:p w14:paraId="7008EA05" w14:textId="77777777" w:rsidR="00694B0B" w:rsidRPr="001536E8" w:rsidRDefault="00694B0B" w:rsidP="00694B0B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>หลักและการใช้ภาษา</w:t>
            </w:r>
          </w:p>
          <w:p w14:paraId="2106C5C4" w14:textId="77777777" w:rsidR="002C3FFA" w:rsidRDefault="00937454" w:rsidP="008770D4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694B0B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ชนิดของคำ</w:t>
            </w:r>
          </w:p>
          <w:p w14:paraId="1BDDC519" w14:textId="77777777" w:rsidR="006F5B36" w:rsidRPr="006F5B36" w:rsidRDefault="006F5B36" w:rsidP="008770D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6F5B36">
              <w:rPr>
                <w:rFonts w:ascii="Angsana New" w:hAnsi="Angsana New" w:hint="cs"/>
                <w:sz w:val="32"/>
                <w:szCs w:val="32"/>
                <w:cs/>
              </w:rPr>
              <w:t>การระบุชนิดและหน้าที่ของคำในประโยค</w:t>
            </w:r>
          </w:p>
          <w:p w14:paraId="25DF2235" w14:textId="77777777" w:rsidR="00694B0B" w:rsidRPr="0018218B" w:rsidRDefault="0018218B" w:rsidP="0018218B">
            <w:pPr>
              <w:ind w:left="36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๑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694B0B" w:rsidRPr="0018218B">
              <w:rPr>
                <w:rFonts w:ascii="Angsana New" w:hAnsi="Angsana New" w:hint="cs"/>
                <w:sz w:val="32"/>
                <w:szCs w:val="32"/>
                <w:cs/>
              </w:rPr>
              <w:t>บุพบท</w:t>
            </w:r>
            <w:r w:rsidR="00694B0B" w:rsidRPr="0018218B">
              <w:rPr>
                <w:rFonts w:ascii="Angsana New" w:hAnsi="Angsana New"/>
                <w:sz w:val="32"/>
                <w:szCs w:val="32"/>
              </w:rPr>
              <w:t>…</w:t>
            </w:r>
            <w:r w:rsidR="00694B0B" w:rsidRPr="0018218B">
              <w:rPr>
                <w:rFonts w:ascii="Angsana New" w:hAnsi="Angsana New" w:hint="cs"/>
                <w:sz w:val="32"/>
                <w:szCs w:val="32"/>
                <w:cs/>
              </w:rPr>
              <w:t>นำหน้าคำสื่อความหมาย</w:t>
            </w:r>
          </w:p>
          <w:p w14:paraId="7C3001B9" w14:textId="77777777" w:rsidR="00694B0B" w:rsidRPr="000F3C27" w:rsidRDefault="0018218B" w:rsidP="000F3C27">
            <w:pPr>
              <w:ind w:left="36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๒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694B0B" w:rsidRPr="000F3C27">
              <w:rPr>
                <w:rFonts w:ascii="Angsana New" w:hAnsi="Angsana New" w:hint="cs"/>
                <w:sz w:val="32"/>
                <w:szCs w:val="32"/>
                <w:cs/>
              </w:rPr>
              <w:t>คำเชื่อม</w:t>
            </w:r>
            <w:r w:rsidR="00694B0B" w:rsidRPr="000F3C27">
              <w:rPr>
                <w:rFonts w:ascii="Angsana New" w:hAnsi="Angsana New"/>
                <w:sz w:val="32"/>
                <w:szCs w:val="32"/>
              </w:rPr>
              <w:t>…</w:t>
            </w:r>
            <w:r w:rsidR="00694B0B" w:rsidRPr="000F3C27">
              <w:rPr>
                <w:rFonts w:ascii="Angsana New" w:hAnsi="Angsana New" w:hint="cs"/>
                <w:sz w:val="32"/>
                <w:szCs w:val="32"/>
                <w:cs/>
              </w:rPr>
              <w:t>สะพานประสานความหมาย</w:t>
            </w:r>
          </w:p>
          <w:p w14:paraId="58BF186E" w14:textId="77777777" w:rsidR="00694B0B" w:rsidRPr="000F3C27" w:rsidRDefault="0018218B" w:rsidP="000F3C27">
            <w:pPr>
              <w:ind w:left="36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๓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694B0B" w:rsidRPr="000F3C27">
              <w:rPr>
                <w:rFonts w:ascii="Angsana New" w:hAnsi="Angsana New" w:hint="cs"/>
                <w:sz w:val="32"/>
                <w:szCs w:val="32"/>
                <w:cs/>
              </w:rPr>
              <w:t>คำอุทาน</w:t>
            </w:r>
            <w:r w:rsidR="00694B0B" w:rsidRPr="000F3C27">
              <w:rPr>
                <w:rFonts w:ascii="Angsana New" w:hAnsi="Angsana New"/>
                <w:sz w:val="32"/>
                <w:szCs w:val="32"/>
              </w:rPr>
              <w:t>…</w:t>
            </w:r>
            <w:r w:rsidR="00694B0B" w:rsidRPr="000F3C27">
              <w:rPr>
                <w:rFonts w:ascii="Angsana New" w:hAnsi="Angsana New" w:hint="cs"/>
                <w:sz w:val="32"/>
                <w:szCs w:val="32"/>
                <w:cs/>
              </w:rPr>
              <w:t>สื่อ</w:t>
            </w:r>
            <w:r w:rsidR="00E614B5" w:rsidRPr="000F3C27">
              <w:rPr>
                <w:rFonts w:ascii="Angsana New" w:hAnsi="Angsana New" w:hint="cs"/>
                <w:sz w:val="32"/>
                <w:szCs w:val="32"/>
                <w:cs/>
              </w:rPr>
              <w:t>สาร</w:t>
            </w:r>
            <w:r w:rsidR="00694B0B" w:rsidRPr="000F3C27">
              <w:rPr>
                <w:rFonts w:ascii="Angsana New" w:hAnsi="Angsana New" w:hint="cs"/>
                <w:sz w:val="32"/>
                <w:szCs w:val="32"/>
                <w:cs/>
              </w:rPr>
              <w:t>อารมณ์</w:t>
            </w:r>
          </w:p>
          <w:p w14:paraId="3619287A" w14:textId="77777777" w:rsidR="002C3FFA" w:rsidRPr="001536E8" w:rsidRDefault="00E614B5" w:rsidP="008770D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1536E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2C3FFA" w:rsidRPr="001536E8">
              <w:rPr>
                <w:rFonts w:ascii="Angsana New" w:hAnsi="Angsana New" w:hint="cs"/>
                <w:sz w:val="32"/>
                <w:szCs w:val="32"/>
                <w:cs/>
              </w:rPr>
              <w:t>การอ่านจับใจความ</w:t>
            </w: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 xml:space="preserve"> ชุดที่ ๑</w:t>
            </w:r>
          </w:p>
          <w:p w14:paraId="7E32951A" w14:textId="77777777" w:rsidR="002C3FFA" w:rsidRPr="001536E8" w:rsidRDefault="00217C02" w:rsidP="008770D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</w:t>
            </w:r>
            <w:r w:rsidR="00E614B5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คดีและวรรณกรรม</w:t>
            </w:r>
          </w:p>
          <w:p w14:paraId="758EFCE7" w14:textId="77777777" w:rsidR="002C3FFA" w:rsidRPr="001536E8" w:rsidRDefault="004C4909" w:rsidP="008770D4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>๑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E614B5" w:rsidRPr="001536E8">
              <w:rPr>
                <w:rFonts w:ascii="Angsana New" w:hAnsi="Angsana New" w:hint="cs"/>
                <w:sz w:val="32"/>
                <w:szCs w:val="32"/>
                <w:cs/>
              </w:rPr>
              <w:t>บ</w:t>
            </w: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>ท</w:t>
            </w:r>
            <w:r w:rsidR="00E614B5" w:rsidRPr="001536E8">
              <w:rPr>
                <w:rFonts w:ascii="Angsana New" w:hAnsi="Angsana New" w:hint="cs"/>
                <w:sz w:val="32"/>
                <w:szCs w:val="32"/>
                <w:cs/>
              </w:rPr>
              <w:t>ละครนอก</w:t>
            </w:r>
            <w:r w:rsidR="002C3FFA" w:rsidRPr="001536E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2C3FFA" w:rsidRPr="001536E8">
              <w:rPr>
                <w:rFonts w:ascii="Angsana New" w:hAnsi="Angsana New" w:hint="cs"/>
                <w:sz w:val="32"/>
                <w:szCs w:val="32"/>
                <w:cs/>
              </w:rPr>
              <w:t>เรื่องสังข์ทอง ตอน กำเนิดพระสังข์</w:t>
            </w:r>
          </w:p>
          <w:p w14:paraId="098930DE" w14:textId="77777777" w:rsidR="00937454" w:rsidRDefault="002C3FFA" w:rsidP="008770D4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>-บทอาขยานบทหลัก</w:t>
            </w:r>
            <w:r w:rsidR="00E614B5" w:rsidRPr="001536E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>สังข์ทอง ตอน กำเนิดพระสังข์</w:t>
            </w:r>
          </w:p>
          <w:p w14:paraId="6F246D5E" w14:textId="77777777" w:rsidR="00302ECE" w:rsidRPr="001536E8" w:rsidRDefault="00302ECE" w:rsidP="008770D4">
            <w:pPr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1056" w:type="dxa"/>
          </w:tcPr>
          <w:p w14:paraId="63849C3E" w14:textId="77777777" w:rsidR="00937454" w:rsidRPr="00302ECE" w:rsidRDefault="00937454" w:rsidP="001032BD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๑-</w:t>
            </w:r>
            <w:r w:rsidR="0026244C" w:rsidRPr="00302ECE">
              <w:rPr>
                <w:rFonts w:ascii="Angsana New" w:hAnsi="Angsana New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716AE258" w14:textId="77777777" w:rsidR="00937454" w:rsidRPr="00302ECE" w:rsidRDefault="00A4185E" w:rsidP="001032BD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๙</w:t>
            </w:r>
          </w:p>
        </w:tc>
        <w:tc>
          <w:tcPr>
            <w:tcW w:w="1560" w:type="dxa"/>
          </w:tcPr>
          <w:p w14:paraId="2C7A326C" w14:textId="77777777" w:rsidR="00937454" w:rsidRPr="001536E8" w:rsidRDefault="00937454" w:rsidP="001032BD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694B0B" w:rsidRPr="001536E8" w14:paraId="7116B441" w14:textId="77777777" w:rsidTr="00937454">
        <w:trPr>
          <w:trHeight w:val="145"/>
        </w:trPr>
        <w:tc>
          <w:tcPr>
            <w:tcW w:w="5715" w:type="dxa"/>
          </w:tcPr>
          <w:p w14:paraId="3043E5D3" w14:textId="77777777" w:rsidR="002C3FFA" w:rsidRDefault="00937454" w:rsidP="008770D4">
            <w:pPr>
              <w:ind w:right="-78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E614B5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ประโยค</w:t>
            </w:r>
          </w:p>
          <w:p w14:paraId="37D491F7" w14:textId="77777777" w:rsidR="00FB674C" w:rsidRPr="00302ECE" w:rsidRDefault="00302ECE" w:rsidP="00302ECE">
            <w:pPr>
              <w:ind w:right="-78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</w:t>
            </w: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๔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 w:rsidR="00FB674C" w:rsidRPr="00302ECE">
              <w:rPr>
                <w:rFonts w:ascii="Angsana New" w:hAnsi="Angsana New" w:hint="cs"/>
                <w:sz w:val="32"/>
                <w:szCs w:val="32"/>
                <w:cs/>
              </w:rPr>
              <w:t>ภาษาไทยน่าเรียน</w:t>
            </w:r>
            <w:r w:rsidR="00FB674C" w:rsidRPr="00302ECE">
              <w:rPr>
                <w:rFonts w:ascii="Angsana New" w:hAnsi="Angsana New"/>
                <w:sz w:val="32"/>
                <w:szCs w:val="32"/>
              </w:rPr>
              <w:t>…</w:t>
            </w:r>
            <w:r w:rsidR="00FB674C" w:rsidRPr="00302ECE">
              <w:rPr>
                <w:rFonts w:ascii="Angsana New" w:hAnsi="Angsana New" w:hint="cs"/>
                <w:sz w:val="32"/>
                <w:szCs w:val="32"/>
                <w:cs/>
              </w:rPr>
              <w:t>ฝึกเขียนประโยค</w:t>
            </w:r>
            <w:r w:rsidR="006F5B36"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70F0810D" w14:textId="77777777" w:rsidR="002C3FFA" w:rsidRPr="00302ECE" w:rsidRDefault="006F5B36" w:rsidP="008770D4">
            <w:pPr>
              <w:pStyle w:val="a8"/>
              <w:numPr>
                <w:ilvl w:val="0"/>
                <w:numId w:val="16"/>
              </w:numPr>
              <w:ind w:right="-78"/>
              <w:rPr>
                <w:rFonts w:ascii="Angsana New" w:hAnsi="Angsana New"/>
                <w:sz w:val="32"/>
                <w:szCs w:val="32"/>
                <w:cs/>
              </w:rPr>
            </w:pPr>
            <w:r w:rsidRPr="00FB674C">
              <w:rPr>
                <w:rFonts w:ascii="Angsana New" w:hAnsi="Angsana New" w:hint="cs"/>
                <w:sz w:val="32"/>
                <w:szCs w:val="32"/>
                <w:cs/>
              </w:rPr>
              <w:t>การจำแนกส่วนประกอบของประโยค</w:t>
            </w:r>
          </w:p>
          <w:p w14:paraId="5593C522" w14:textId="77777777" w:rsidR="00937454" w:rsidRDefault="002C3FFA" w:rsidP="00302ECE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="00F251FA"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F251FA" w:rsidRPr="001536E8">
              <w:rPr>
                <w:rFonts w:ascii="Angsana New" w:hAnsi="Angsana New" w:hint="cs"/>
                <w:sz w:val="32"/>
                <w:szCs w:val="32"/>
                <w:cs/>
              </w:rPr>
              <w:t>การอ่านจับใจความ ชุดที่ ๒</w:t>
            </w:r>
          </w:p>
          <w:p w14:paraId="20FE9B78" w14:textId="77777777" w:rsidR="00302ECE" w:rsidRPr="00302ECE" w:rsidRDefault="00302ECE" w:rsidP="00302ECE">
            <w:pPr>
              <w:ind w:right="-7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056" w:type="dxa"/>
          </w:tcPr>
          <w:p w14:paraId="629F1692" w14:textId="77777777" w:rsidR="00937454" w:rsidRPr="00302ECE" w:rsidRDefault="00A4185E" w:rsidP="001032BD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๔</w:t>
            </w:r>
            <w:r w:rsidR="00937454" w:rsidRPr="00302ECE">
              <w:rPr>
                <w:rFonts w:ascii="Angsana New" w:hAnsi="Angsana New" w:hint="cs"/>
                <w:sz w:val="32"/>
                <w:szCs w:val="32"/>
                <w:cs/>
              </w:rPr>
              <w:t>-๕</w:t>
            </w:r>
          </w:p>
        </w:tc>
        <w:tc>
          <w:tcPr>
            <w:tcW w:w="1275" w:type="dxa"/>
          </w:tcPr>
          <w:p w14:paraId="0C31BFED" w14:textId="77777777" w:rsidR="00937454" w:rsidRPr="00302ECE" w:rsidRDefault="00A4185E" w:rsidP="001032BD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๖</w:t>
            </w:r>
          </w:p>
        </w:tc>
        <w:tc>
          <w:tcPr>
            <w:tcW w:w="1560" w:type="dxa"/>
          </w:tcPr>
          <w:p w14:paraId="6B9C9540" w14:textId="77777777" w:rsidR="00937454" w:rsidRPr="001536E8" w:rsidRDefault="00937454" w:rsidP="001032BD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694B0B" w:rsidRPr="001536E8" w14:paraId="78DCED4D" w14:textId="77777777" w:rsidTr="00937454">
        <w:trPr>
          <w:trHeight w:val="145"/>
        </w:trPr>
        <w:tc>
          <w:tcPr>
            <w:tcW w:w="5715" w:type="dxa"/>
          </w:tcPr>
          <w:p w14:paraId="0F0E1322" w14:textId="77777777" w:rsidR="002C3FFA" w:rsidRDefault="00F251FA" w:rsidP="008770D4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4C4909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ภาษาไทยมาตรฐาน</w:t>
            </w: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และภาษาถิ่น</w:t>
            </w:r>
            <w:r w:rsidR="002C3FFA" w:rsidRPr="001536E8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</w:p>
          <w:p w14:paraId="2A00BA06" w14:textId="77777777" w:rsidR="004C4909" w:rsidRPr="00F755FA" w:rsidRDefault="00F755FA" w:rsidP="00F755FA">
            <w:pPr>
              <w:ind w:left="360" w:right="-7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๕</w:t>
            </w:r>
            <w:r>
              <w:rPr>
                <w:rFonts w:ascii="Angsana New" w:hAnsi="Angsana New"/>
                <w:sz w:val="32"/>
                <w:szCs w:val="32"/>
              </w:rPr>
              <w:t xml:space="preserve">. </w:t>
            </w:r>
            <w:r w:rsidR="004C4909" w:rsidRPr="00F755FA">
              <w:rPr>
                <w:rFonts w:ascii="Angsana New" w:hAnsi="Angsana New" w:hint="cs"/>
                <w:sz w:val="32"/>
                <w:szCs w:val="32"/>
                <w:cs/>
              </w:rPr>
              <w:t>ภาษาถิ่น</w:t>
            </w:r>
            <w:r w:rsidR="004C4909" w:rsidRPr="00F755FA">
              <w:rPr>
                <w:rFonts w:ascii="Angsana New" w:hAnsi="Angsana New"/>
                <w:sz w:val="32"/>
                <w:szCs w:val="32"/>
              </w:rPr>
              <w:t>…</w:t>
            </w:r>
            <w:r w:rsidR="004C4909" w:rsidRPr="00F755FA">
              <w:rPr>
                <w:rFonts w:ascii="Angsana New" w:hAnsi="Angsana New" w:hint="cs"/>
                <w:sz w:val="32"/>
                <w:szCs w:val="32"/>
                <w:cs/>
              </w:rPr>
              <w:t>บอกความเป็นไทย</w:t>
            </w:r>
          </w:p>
          <w:p w14:paraId="78ED3445" w14:textId="77777777" w:rsidR="00FB674C" w:rsidRPr="00302ECE" w:rsidRDefault="00FB674C" w:rsidP="00302ECE">
            <w:pPr>
              <w:pStyle w:val="a8"/>
              <w:numPr>
                <w:ilvl w:val="0"/>
                <w:numId w:val="15"/>
              </w:numPr>
              <w:ind w:right="-78"/>
              <w:rPr>
                <w:rFonts w:ascii="Angsana New" w:hAnsi="Angsana New"/>
                <w:sz w:val="32"/>
                <w:szCs w:val="32"/>
              </w:rPr>
            </w:pPr>
            <w:r w:rsidRPr="00FB674C">
              <w:rPr>
                <w:rFonts w:ascii="Angsana New" w:hAnsi="Angsana New" w:hint="cs"/>
                <w:sz w:val="32"/>
                <w:szCs w:val="32"/>
                <w:cs/>
              </w:rPr>
              <w:t>การเปรียบเทียบภาษาไทยมาตรฐานกับภาษาถิ่น</w:t>
            </w:r>
          </w:p>
          <w:p w14:paraId="3EFB2ED5" w14:textId="77777777" w:rsidR="001536E8" w:rsidRPr="001536E8" w:rsidRDefault="001536E8" w:rsidP="001536E8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hint="cs"/>
                <w:b/>
                <w:bCs/>
                <w:sz w:val="32"/>
                <w:szCs w:val="32"/>
              </w:rPr>
              <w:sym w:font="Webdings" w:char="F034"/>
            </w: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 w:rsidR="00A4646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๓</w:t>
            </w:r>
          </w:p>
          <w:p w14:paraId="45406D48" w14:textId="77777777" w:rsidR="004C4909" w:rsidRPr="001536E8" w:rsidRDefault="001536E8" w:rsidP="004C4909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</w:t>
            </w:r>
            <w:r w:rsidR="004C4909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คดีและวรรณกรรม</w:t>
            </w:r>
          </w:p>
          <w:p w14:paraId="53AD3D12" w14:textId="77777777" w:rsidR="004C4909" w:rsidRPr="001536E8" w:rsidRDefault="001536E8" w:rsidP="002676F0">
            <w:pPr>
              <w:ind w:right="-7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</w:t>
            </w:r>
            <w:r w:rsidR="004C4909" w:rsidRPr="001536E8">
              <w:rPr>
                <w:rFonts w:ascii="Angsana New" w:hAnsi="Angsana New" w:hint="cs"/>
                <w:sz w:val="32"/>
                <w:szCs w:val="32"/>
                <w:cs/>
              </w:rPr>
              <w:t>๒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4C4909" w:rsidRPr="001536E8">
              <w:rPr>
                <w:rFonts w:ascii="Angsana New" w:hAnsi="Angsana New" w:hint="cs"/>
                <w:sz w:val="32"/>
                <w:szCs w:val="32"/>
                <w:cs/>
              </w:rPr>
              <w:t>ราชาธิราช ตอน กำเนิดมะกะโท</w:t>
            </w:r>
          </w:p>
          <w:p w14:paraId="380CB42E" w14:textId="77777777" w:rsidR="00302ECE" w:rsidRDefault="00302ECE" w:rsidP="008770D4">
            <w:pPr>
              <w:ind w:right="-78"/>
              <w:rPr>
                <w:rFonts w:ascii="Angsana New" w:hAnsi="Angsana New"/>
                <w:color w:val="FF0000"/>
                <w:sz w:val="32"/>
                <w:szCs w:val="32"/>
              </w:rPr>
            </w:pPr>
          </w:p>
          <w:p w14:paraId="5A691DFA" w14:textId="77777777" w:rsidR="003B249E" w:rsidRPr="001536E8" w:rsidRDefault="003B249E" w:rsidP="008770D4">
            <w:pPr>
              <w:ind w:right="-78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1056" w:type="dxa"/>
          </w:tcPr>
          <w:p w14:paraId="0DAFF4C9" w14:textId="77777777" w:rsidR="00937454" w:rsidRPr="00302ECE" w:rsidRDefault="00A4185E" w:rsidP="001032BD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๖-๘</w:t>
            </w:r>
          </w:p>
        </w:tc>
        <w:tc>
          <w:tcPr>
            <w:tcW w:w="1275" w:type="dxa"/>
          </w:tcPr>
          <w:p w14:paraId="324E8B40" w14:textId="77777777" w:rsidR="00937454" w:rsidRPr="00302ECE" w:rsidRDefault="00FB674C" w:rsidP="001032BD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๘</w:t>
            </w:r>
          </w:p>
        </w:tc>
        <w:tc>
          <w:tcPr>
            <w:tcW w:w="1560" w:type="dxa"/>
          </w:tcPr>
          <w:p w14:paraId="0A40F3FD" w14:textId="77777777" w:rsidR="00937454" w:rsidRPr="001536E8" w:rsidRDefault="00937454" w:rsidP="001032BD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694B0B" w:rsidRPr="001536E8" w14:paraId="02B382BB" w14:textId="77777777" w:rsidTr="00051719">
        <w:trPr>
          <w:trHeight w:val="841"/>
        </w:trPr>
        <w:tc>
          <w:tcPr>
            <w:tcW w:w="5715" w:type="dxa"/>
            <w:vAlign w:val="center"/>
          </w:tcPr>
          <w:p w14:paraId="4E888C3F" w14:textId="77777777" w:rsidR="00516D2A" w:rsidRPr="00302ECE" w:rsidRDefault="00516D2A" w:rsidP="00516D2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สาระการเรียนรู้</w:t>
            </w:r>
            <w:r w:rsidRPr="00302ECE">
              <w:rPr>
                <w:rFonts w:ascii="Angsana New" w:hAnsi="Angsana New"/>
                <w:b/>
                <w:bCs/>
                <w:sz w:val="32"/>
                <w:szCs w:val="32"/>
              </w:rPr>
              <w:t>/</w:t>
            </w:r>
            <w:r w:rsidRPr="00302EC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/บทที่/เรื่อง</w:t>
            </w:r>
          </w:p>
        </w:tc>
        <w:tc>
          <w:tcPr>
            <w:tcW w:w="1056" w:type="dxa"/>
            <w:vAlign w:val="center"/>
          </w:tcPr>
          <w:p w14:paraId="67792EAB" w14:textId="77777777" w:rsidR="00516D2A" w:rsidRPr="00302ECE" w:rsidRDefault="00516D2A" w:rsidP="00516D2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275" w:type="dxa"/>
            <w:vAlign w:val="center"/>
          </w:tcPr>
          <w:p w14:paraId="2F003189" w14:textId="77777777" w:rsidR="00516D2A" w:rsidRPr="00302ECE" w:rsidRDefault="00516D2A" w:rsidP="00516D2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จำนวนคาบ</w:t>
            </w:r>
          </w:p>
        </w:tc>
        <w:tc>
          <w:tcPr>
            <w:tcW w:w="1560" w:type="dxa"/>
            <w:vAlign w:val="center"/>
          </w:tcPr>
          <w:p w14:paraId="35791F53" w14:textId="77777777" w:rsidR="00516D2A" w:rsidRPr="00302ECE" w:rsidRDefault="00516D2A" w:rsidP="00516D2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94B0B" w:rsidRPr="001536E8" w14:paraId="2DCC676C" w14:textId="77777777" w:rsidTr="00937454">
        <w:trPr>
          <w:trHeight w:val="1635"/>
        </w:trPr>
        <w:tc>
          <w:tcPr>
            <w:tcW w:w="5715" w:type="dxa"/>
          </w:tcPr>
          <w:p w14:paraId="3BAAEFAA" w14:textId="77777777" w:rsidR="00817CAC" w:rsidRDefault="00C60164" w:rsidP="00817CAC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2676F0" w:rsidRPr="00A418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คำราชาศัพท์</w:t>
            </w:r>
          </w:p>
          <w:p w14:paraId="27B91B49" w14:textId="77777777" w:rsidR="00FB674C" w:rsidRPr="00817CAC" w:rsidRDefault="00817CAC" w:rsidP="00817CAC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๖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6F5B36" w:rsidRPr="00817CAC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FB674C" w:rsidRPr="00817CAC">
              <w:rPr>
                <w:rFonts w:ascii="Angsana New" w:hAnsi="Angsana New" w:hint="cs"/>
                <w:sz w:val="32"/>
                <w:szCs w:val="32"/>
                <w:cs/>
              </w:rPr>
              <w:t>ใช้ให้ถูกพึงจำ</w:t>
            </w:r>
            <w:r w:rsidR="00FB674C" w:rsidRPr="00817CAC">
              <w:rPr>
                <w:rFonts w:ascii="Angsana New" w:hAnsi="Angsana New"/>
                <w:sz w:val="32"/>
                <w:szCs w:val="32"/>
              </w:rPr>
              <w:t>…</w:t>
            </w:r>
            <w:r w:rsidR="00FB674C" w:rsidRPr="00817CAC">
              <w:rPr>
                <w:rFonts w:ascii="Angsana New" w:hAnsi="Angsana New" w:hint="cs"/>
                <w:sz w:val="32"/>
                <w:szCs w:val="32"/>
                <w:cs/>
              </w:rPr>
              <w:t>คำราชาศัพท์</w:t>
            </w:r>
          </w:p>
          <w:p w14:paraId="035897CA" w14:textId="77777777" w:rsidR="006F5B36" w:rsidRPr="00FB674C" w:rsidRDefault="006F5B36" w:rsidP="00FB674C">
            <w:pPr>
              <w:pStyle w:val="a8"/>
              <w:numPr>
                <w:ilvl w:val="0"/>
                <w:numId w:val="15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FB674C">
              <w:rPr>
                <w:rFonts w:ascii="Angsana New" w:hAnsi="Angsana New" w:hint="cs"/>
                <w:sz w:val="32"/>
                <w:szCs w:val="32"/>
                <w:cs/>
              </w:rPr>
              <w:t>การใช้คำราชาศัพท์</w:t>
            </w:r>
          </w:p>
          <w:p w14:paraId="78C3D2CE" w14:textId="77777777" w:rsidR="00A4185E" w:rsidRPr="00921779" w:rsidRDefault="00921779" w:rsidP="00921779">
            <w:pPr>
              <w:pStyle w:val="a8"/>
              <w:numPr>
                <w:ilvl w:val="0"/>
                <w:numId w:val="15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การใช้</w:t>
            </w:r>
            <w:r w:rsidR="00A4185E" w:rsidRPr="00921779">
              <w:rPr>
                <w:rFonts w:ascii="Angsana New" w:hAnsi="Angsana New"/>
                <w:sz w:val="32"/>
                <w:szCs w:val="32"/>
                <w:cs/>
              </w:rPr>
              <w:t>พจนานุกรม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(เพิ่มเติม)</w:t>
            </w:r>
          </w:p>
          <w:p w14:paraId="0B7B3268" w14:textId="77777777" w:rsidR="000009C6" w:rsidRPr="00A4185E" w:rsidRDefault="001536E8" w:rsidP="000009C6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0009C6" w:rsidRPr="00A4185E">
              <w:rPr>
                <w:rFonts w:ascii="Angsana New" w:hAnsi="Angsana New" w:hint="cs"/>
                <w:sz w:val="32"/>
                <w:szCs w:val="32"/>
              </w:rPr>
              <w:sym w:font="Webdings" w:char="F034"/>
            </w:r>
            <w:r w:rsidR="000009C6" w:rsidRPr="00A4185E">
              <w:rPr>
                <w:rFonts w:ascii="Angsana New" w:hAnsi="Angsana New" w:hint="cs"/>
                <w:sz w:val="32"/>
                <w:szCs w:val="32"/>
                <w:cs/>
              </w:rPr>
              <w:t>การอ่านจับใจความ</w:t>
            </w:r>
            <w:r w:rsidR="00A46465" w:rsidRPr="00A4185E">
              <w:rPr>
                <w:rFonts w:ascii="Angsana New" w:hAnsi="Angsana New" w:hint="cs"/>
                <w:sz w:val="32"/>
                <w:szCs w:val="32"/>
                <w:cs/>
              </w:rPr>
              <w:t xml:space="preserve"> ชุดที่ ๔</w:t>
            </w:r>
          </w:p>
          <w:p w14:paraId="10498624" w14:textId="77777777" w:rsidR="00CB195D" w:rsidRDefault="00CB195D" w:rsidP="00CB195D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217C0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</w:t>
            </w: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คดีและวรรณกรรม</w:t>
            </w:r>
          </w:p>
          <w:p w14:paraId="6FABDC0E" w14:textId="77777777" w:rsidR="00C60164" w:rsidRPr="00302ECE" w:rsidRDefault="00F34150" w:rsidP="00AB32C3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="00DB17CA">
              <w:rPr>
                <w:rFonts w:ascii="Angsana New" w:hAnsi="Angsana New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๓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1536E8">
              <w:rPr>
                <w:rFonts w:ascii="Angsana New" w:hAnsi="Angsana New" w:hint="cs"/>
                <w:sz w:val="32"/>
                <w:szCs w:val="32"/>
                <w:cs/>
              </w:rPr>
              <w:t>กระเช้าสีดา</w:t>
            </w:r>
          </w:p>
        </w:tc>
        <w:tc>
          <w:tcPr>
            <w:tcW w:w="1056" w:type="dxa"/>
          </w:tcPr>
          <w:p w14:paraId="2F260225" w14:textId="77777777" w:rsidR="00C60164" w:rsidRPr="00302ECE" w:rsidRDefault="00FB674C" w:rsidP="00FB18E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๘</w:t>
            </w:r>
            <w:r w:rsidR="00A4185E" w:rsidRPr="00302ECE">
              <w:rPr>
                <w:rFonts w:ascii="Angsana New" w:hAnsi="Angsana New" w:hint="cs"/>
                <w:sz w:val="32"/>
                <w:szCs w:val="32"/>
                <w:cs/>
              </w:rPr>
              <w:t>-๑๑</w:t>
            </w:r>
          </w:p>
        </w:tc>
        <w:tc>
          <w:tcPr>
            <w:tcW w:w="1275" w:type="dxa"/>
          </w:tcPr>
          <w:p w14:paraId="602CFF0F" w14:textId="77777777" w:rsidR="00C60164" w:rsidRPr="00302ECE" w:rsidRDefault="00855F34" w:rsidP="00FB18E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๘</w:t>
            </w:r>
          </w:p>
        </w:tc>
        <w:tc>
          <w:tcPr>
            <w:tcW w:w="1560" w:type="dxa"/>
          </w:tcPr>
          <w:p w14:paraId="3941D670" w14:textId="77777777" w:rsidR="00C60164" w:rsidRPr="001536E8" w:rsidRDefault="00C60164" w:rsidP="00FB18EC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694B0B" w:rsidRPr="001536E8" w14:paraId="551946AE" w14:textId="77777777" w:rsidTr="00937454">
        <w:trPr>
          <w:trHeight w:val="1635"/>
        </w:trPr>
        <w:tc>
          <w:tcPr>
            <w:tcW w:w="5715" w:type="dxa"/>
          </w:tcPr>
          <w:p w14:paraId="15A860D2" w14:textId="77777777" w:rsidR="00C60164" w:rsidRDefault="00C60164" w:rsidP="00FB18EC">
            <w:pPr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</w:pPr>
            <w:r w:rsidRPr="00F34150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F34150" w:rsidRPr="00F3415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คำภาษาต่างประเทศในภาษาไทย</w:t>
            </w:r>
          </w:p>
          <w:p w14:paraId="77970FCF" w14:textId="77777777" w:rsidR="00FB674C" w:rsidRPr="00817CAC" w:rsidRDefault="00817CAC" w:rsidP="00817CAC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 ๗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FB674C" w:rsidRPr="00817CAC">
              <w:rPr>
                <w:rFonts w:ascii="Angsana New" w:hAnsi="Angsana New" w:hint="cs"/>
                <w:sz w:val="32"/>
                <w:szCs w:val="32"/>
                <w:cs/>
              </w:rPr>
              <w:t>คำภาษาไทย</w:t>
            </w:r>
            <w:r w:rsidR="00FB674C" w:rsidRPr="00817CAC">
              <w:rPr>
                <w:rFonts w:ascii="Angsana New" w:hAnsi="Angsana New"/>
                <w:sz w:val="32"/>
                <w:szCs w:val="32"/>
              </w:rPr>
              <w:t>…</w:t>
            </w:r>
            <w:r w:rsidR="00FB674C" w:rsidRPr="00817CAC">
              <w:rPr>
                <w:rFonts w:ascii="Angsana New" w:hAnsi="Angsana New" w:hint="cs"/>
                <w:sz w:val="32"/>
                <w:szCs w:val="32"/>
                <w:cs/>
              </w:rPr>
              <w:t>ที่นำมาใช้จากต่างประเทศ</w:t>
            </w:r>
          </w:p>
          <w:p w14:paraId="794668E3" w14:textId="77777777" w:rsidR="006F5B36" w:rsidRPr="00FB674C" w:rsidRDefault="006F5B36" w:rsidP="00FB674C">
            <w:pPr>
              <w:pStyle w:val="a8"/>
              <w:numPr>
                <w:ilvl w:val="0"/>
                <w:numId w:val="1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FB674C">
              <w:rPr>
                <w:rFonts w:ascii="Angsana New" w:hAnsi="Angsana New" w:hint="cs"/>
                <w:sz w:val="32"/>
                <w:szCs w:val="32"/>
                <w:cs/>
              </w:rPr>
              <w:t>การบอกคำภาษาต่างประเทศในภาษาไทย</w:t>
            </w:r>
          </w:p>
          <w:p w14:paraId="1D32D3DD" w14:textId="77777777" w:rsidR="00DB17CA" w:rsidRDefault="00DB17CA" w:rsidP="00DB17CA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 w:rsidR="00217C0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๕</w:t>
            </w:r>
          </w:p>
          <w:p w14:paraId="41F68174" w14:textId="77777777" w:rsidR="00DB17CA" w:rsidRDefault="00217C02" w:rsidP="00DB17CA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</w:t>
            </w:r>
            <w:r w:rsidR="00DB17CA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คดีและวรรณกรรม</w:t>
            </w:r>
          </w:p>
          <w:p w14:paraId="28D11383" w14:textId="77777777" w:rsidR="00C60164" w:rsidRPr="00302ECE" w:rsidRDefault="00DB17CA" w:rsidP="00302ECE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๔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บทประพันธ์ร้อยกรองสุภาษิต</w:t>
            </w:r>
          </w:p>
        </w:tc>
        <w:tc>
          <w:tcPr>
            <w:tcW w:w="1056" w:type="dxa"/>
          </w:tcPr>
          <w:p w14:paraId="77E6504B" w14:textId="77777777" w:rsidR="00C60164" w:rsidRPr="00302ECE" w:rsidRDefault="00855F34" w:rsidP="00FB18E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๑๑</w:t>
            </w:r>
            <w:r w:rsidR="00C60164" w:rsidRPr="00302ECE">
              <w:rPr>
                <w:rFonts w:ascii="Angsana New" w:hAnsi="Angsana New" w:hint="cs"/>
                <w:sz w:val="32"/>
                <w:szCs w:val="32"/>
                <w:cs/>
              </w:rPr>
              <w:t>-๑</w:t>
            </w:r>
            <w:r w:rsidR="00A4185E" w:rsidRPr="00302ECE">
              <w:rPr>
                <w:rFonts w:ascii="Angsana New" w:hAnsi="Angsana New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14:paraId="59A346EE" w14:textId="77777777" w:rsidR="00C60164" w:rsidRPr="00302ECE" w:rsidRDefault="00A4185E" w:rsidP="00FB18E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๖</w:t>
            </w:r>
          </w:p>
        </w:tc>
        <w:tc>
          <w:tcPr>
            <w:tcW w:w="1560" w:type="dxa"/>
          </w:tcPr>
          <w:p w14:paraId="67E4F1B3" w14:textId="77777777" w:rsidR="00C60164" w:rsidRPr="001536E8" w:rsidRDefault="00C60164" w:rsidP="00FB18EC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694B0B" w:rsidRPr="001536E8" w14:paraId="6DDBC4E3" w14:textId="77777777" w:rsidTr="00937454">
        <w:trPr>
          <w:trHeight w:val="1635"/>
        </w:trPr>
        <w:tc>
          <w:tcPr>
            <w:tcW w:w="5715" w:type="dxa"/>
          </w:tcPr>
          <w:p w14:paraId="45B95535" w14:textId="77777777" w:rsidR="00C60164" w:rsidRDefault="00C60164" w:rsidP="00FB18EC">
            <w:pPr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</w:pP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DB17CA"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บทร้อยกรอง</w:t>
            </w:r>
          </w:p>
          <w:p w14:paraId="72069D7B" w14:textId="77777777" w:rsidR="00FB674C" w:rsidRPr="00F755FA" w:rsidRDefault="00F755FA" w:rsidP="00F755FA">
            <w:pPr>
              <w:tabs>
                <w:tab w:val="left" w:pos="56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</w:t>
            </w:r>
            <w:r w:rsidRPr="00F755FA">
              <w:rPr>
                <w:rFonts w:ascii="Angsana New" w:hAnsi="Angsana New" w:hint="cs"/>
                <w:sz w:val="32"/>
                <w:szCs w:val="32"/>
                <w:cs/>
              </w:rPr>
              <w:t>๘</w:t>
            </w:r>
            <w:r w:rsidRP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FB674C" w:rsidRPr="00F755FA">
              <w:rPr>
                <w:rFonts w:ascii="Angsana New" w:hAnsi="Angsana New" w:hint="cs"/>
                <w:sz w:val="32"/>
                <w:szCs w:val="32"/>
                <w:cs/>
              </w:rPr>
              <w:t>กาพย์ยานีลำนำ</w:t>
            </w:r>
            <w:r w:rsidR="00FB674C" w:rsidRPr="00F755FA">
              <w:rPr>
                <w:rFonts w:ascii="Angsana New" w:hAnsi="Angsana New"/>
                <w:sz w:val="32"/>
                <w:szCs w:val="32"/>
              </w:rPr>
              <w:t>…</w:t>
            </w:r>
            <w:r w:rsidR="00FB674C" w:rsidRPr="00F755FA">
              <w:rPr>
                <w:rFonts w:ascii="Angsana New" w:hAnsi="Angsana New" w:hint="cs"/>
                <w:sz w:val="32"/>
                <w:szCs w:val="32"/>
                <w:cs/>
              </w:rPr>
              <w:t>สิบเอ็ดคำจำได้ง่าย</w:t>
            </w:r>
          </w:p>
          <w:p w14:paraId="02D45F9D" w14:textId="77777777" w:rsidR="00F459BE" w:rsidRPr="00817CAC" w:rsidRDefault="00F459BE" w:rsidP="00817CAC">
            <w:pPr>
              <w:pStyle w:val="a8"/>
              <w:numPr>
                <w:ilvl w:val="0"/>
                <w:numId w:val="1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817CAC">
              <w:rPr>
                <w:rFonts w:ascii="Angsana New" w:hAnsi="Angsana New" w:hint="cs"/>
                <w:sz w:val="32"/>
                <w:szCs w:val="32"/>
                <w:cs/>
              </w:rPr>
              <w:t>การแต่งกาพย์ยานี ๑๑</w:t>
            </w:r>
          </w:p>
          <w:p w14:paraId="2864BB1D" w14:textId="77777777" w:rsidR="00217C02" w:rsidRPr="00217C02" w:rsidRDefault="00217C02" w:rsidP="00217C02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๖</w:t>
            </w:r>
          </w:p>
          <w:p w14:paraId="3B6B2067" w14:textId="77777777" w:rsidR="00DB17CA" w:rsidRDefault="00217C02" w:rsidP="00DB17CA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</w:t>
            </w:r>
            <w:r w:rsidR="00DB17CA"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คดีและวรรณกรรม</w:t>
            </w:r>
          </w:p>
          <w:p w14:paraId="17C6EA3C" w14:textId="77777777" w:rsidR="00DB17CA" w:rsidRPr="00DB17CA" w:rsidRDefault="00DB17CA" w:rsidP="00DB17CA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๔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บทประพันธ์ร้อยกรองสุภาษิต</w:t>
            </w:r>
          </w:p>
          <w:p w14:paraId="4514B8F8" w14:textId="77777777" w:rsidR="000B521A" w:rsidRPr="001536E8" w:rsidRDefault="000B521A" w:rsidP="00302ECE">
            <w:pPr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1056" w:type="dxa"/>
          </w:tcPr>
          <w:p w14:paraId="4708CC46" w14:textId="77777777" w:rsidR="00C60164" w:rsidRPr="00302ECE" w:rsidRDefault="00855F34" w:rsidP="00FB18E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๑๓</w:t>
            </w:r>
            <w:r w:rsidR="00A4185E" w:rsidRPr="00302ECE">
              <w:rPr>
                <w:rFonts w:ascii="Angsana New" w:hAnsi="Angsana New" w:hint="cs"/>
                <w:sz w:val="32"/>
                <w:szCs w:val="32"/>
                <w:cs/>
              </w:rPr>
              <w:t>-๑๕</w:t>
            </w:r>
          </w:p>
        </w:tc>
        <w:tc>
          <w:tcPr>
            <w:tcW w:w="1275" w:type="dxa"/>
          </w:tcPr>
          <w:p w14:paraId="37916C87" w14:textId="77777777" w:rsidR="00C60164" w:rsidRPr="00302ECE" w:rsidRDefault="00B41779" w:rsidP="00FB18E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๖</w:t>
            </w:r>
          </w:p>
        </w:tc>
        <w:tc>
          <w:tcPr>
            <w:tcW w:w="1560" w:type="dxa"/>
          </w:tcPr>
          <w:p w14:paraId="60FD3B60" w14:textId="77777777" w:rsidR="00C60164" w:rsidRPr="001536E8" w:rsidRDefault="00C60164" w:rsidP="00FB18EC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694B0B" w:rsidRPr="001536E8" w14:paraId="052CEC93" w14:textId="77777777" w:rsidTr="00937454">
        <w:trPr>
          <w:trHeight w:val="1635"/>
        </w:trPr>
        <w:tc>
          <w:tcPr>
            <w:tcW w:w="5715" w:type="dxa"/>
          </w:tcPr>
          <w:p w14:paraId="231D31B3" w14:textId="77777777" w:rsidR="00C60164" w:rsidRDefault="00C60164" w:rsidP="00FB18E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4185E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A4185E" w:rsidRPr="00A4185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สำนวน</w:t>
            </w:r>
          </w:p>
          <w:p w14:paraId="320875F9" w14:textId="77777777" w:rsidR="00FB674C" w:rsidRPr="00F755FA" w:rsidRDefault="00F755FA" w:rsidP="00F755FA">
            <w:pPr>
              <w:ind w:left="375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๙</w:t>
            </w:r>
            <w:r>
              <w:rPr>
                <w:rFonts w:ascii="Angsana New" w:hAnsi="Angsana New"/>
                <w:sz w:val="32"/>
                <w:szCs w:val="32"/>
              </w:rPr>
              <w:t xml:space="preserve">. </w:t>
            </w:r>
            <w:r w:rsidR="00FB674C" w:rsidRPr="00F755FA">
              <w:rPr>
                <w:rFonts w:ascii="Angsana New" w:hAnsi="Angsana New" w:hint="cs"/>
                <w:sz w:val="32"/>
                <w:szCs w:val="32"/>
                <w:cs/>
              </w:rPr>
              <w:t>สำนวนคำพังเพยสุภาษิต</w:t>
            </w:r>
            <w:r w:rsidR="00FB674C" w:rsidRPr="00F755FA">
              <w:rPr>
                <w:rFonts w:ascii="Angsana New" w:hAnsi="Angsana New"/>
                <w:sz w:val="32"/>
                <w:szCs w:val="32"/>
              </w:rPr>
              <w:t>…</w:t>
            </w:r>
            <w:r w:rsidR="00FB674C" w:rsidRPr="00F755FA">
              <w:rPr>
                <w:rFonts w:ascii="Angsana New" w:hAnsi="Angsana New" w:hint="cs"/>
                <w:sz w:val="32"/>
                <w:szCs w:val="32"/>
                <w:cs/>
              </w:rPr>
              <w:t>ให้ข้อคิดสอนใจ</w:t>
            </w:r>
          </w:p>
          <w:p w14:paraId="09A2920D" w14:textId="77777777" w:rsidR="00F459BE" w:rsidRPr="00817CAC" w:rsidRDefault="00F459BE" w:rsidP="00817CAC">
            <w:pPr>
              <w:pStyle w:val="a8"/>
              <w:numPr>
                <w:ilvl w:val="0"/>
                <w:numId w:val="13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817CAC">
              <w:rPr>
                <w:rFonts w:ascii="Angsana New" w:hAnsi="Angsana New" w:hint="cs"/>
                <w:sz w:val="32"/>
                <w:szCs w:val="32"/>
                <w:cs/>
              </w:rPr>
              <w:t>การใช้สำนวนไทย</w:t>
            </w:r>
          </w:p>
          <w:p w14:paraId="3CC99FDD" w14:textId="77777777" w:rsidR="00217C02" w:rsidRDefault="00217C02" w:rsidP="00217C02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๗</w:t>
            </w:r>
          </w:p>
          <w:p w14:paraId="1E06C265" w14:textId="77777777" w:rsidR="00217C02" w:rsidRDefault="00217C02" w:rsidP="00217C02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</w:t>
            </w: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คดีและวรรณ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กรรม</w:t>
            </w:r>
          </w:p>
          <w:p w14:paraId="045C5FC2" w14:textId="77777777" w:rsidR="00217C02" w:rsidRPr="00217C02" w:rsidRDefault="00217C02" w:rsidP="00217C02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      ๕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โคลงโลกนิติ</w:t>
            </w:r>
          </w:p>
          <w:p w14:paraId="66D23864" w14:textId="77777777" w:rsidR="00C60164" w:rsidRDefault="00C60164" w:rsidP="00FB18EC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  <w:p w14:paraId="29CA46E5" w14:textId="77777777" w:rsidR="00F755FA" w:rsidRPr="001536E8" w:rsidRDefault="00F755FA" w:rsidP="00FB18EC">
            <w:pPr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1056" w:type="dxa"/>
          </w:tcPr>
          <w:p w14:paraId="500E8E9D" w14:textId="77777777" w:rsidR="00C60164" w:rsidRPr="00302ECE" w:rsidRDefault="00AE18C3" w:rsidP="00FB18E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๑๕-๑๗</w:t>
            </w:r>
          </w:p>
        </w:tc>
        <w:tc>
          <w:tcPr>
            <w:tcW w:w="1275" w:type="dxa"/>
          </w:tcPr>
          <w:p w14:paraId="59820B8E" w14:textId="77777777" w:rsidR="00C60164" w:rsidRPr="00302ECE" w:rsidRDefault="0026244C" w:rsidP="00FB18E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๘</w:t>
            </w:r>
          </w:p>
        </w:tc>
        <w:tc>
          <w:tcPr>
            <w:tcW w:w="1560" w:type="dxa"/>
          </w:tcPr>
          <w:p w14:paraId="6D021D5A" w14:textId="77777777" w:rsidR="00C60164" w:rsidRPr="001536E8" w:rsidRDefault="00C60164" w:rsidP="00FB18EC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3B249E" w:rsidRPr="001536E8" w14:paraId="1052B3CD" w14:textId="77777777" w:rsidTr="007D7136">
        <w:trPr>
          <w:trHeight w:val="1635"/>
        </w:trPr>
        <w:tc>
          <w:tcPr>
            <w:tcW w:w="5715" w:type="dxa"/>
            <w:vAlign w:val="center"/>
          </w:tcPr>
          <w:p w14:paraId="277C8604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สาระการเรียนรู้</w:t>
            </w:r>
            <w:r w:rsidRPr="00302ECE">
              <w:rPr>
                <w:rFonts w:ascii="Angsana New" w:hAnsi="Angsana New"/>
                <w:b/>
                <w:bCs/>
                <w:sz w:val="32"/>
                <w:szCs w:val="32"/>
              </w:rPr>
              <w:t>/</w:t>
            </w:r>
            <w:r w:rsidRPr="00302EC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/บทที่/เรื่อง</w:t>
            </w:r>
          </w:p>
        </w:tc>
        <w:tc>
          <w:tcPr>
            <w:tcW w:w="1056" w:type="dxa"/>
            <w:vAlign w:val="center"/>
          </w:tcPr>
          <w:p w14:paraId="6F2E0D49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275" w:type="dxa"/>
            <w:vAlign w:val="center"/>
          </w:tcPr>
          <w:p w14:paraId="54C08E72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จำนวนคาบ</w:t>
            </w:r>
          </w:p>
        </w:tc>
        <w:tc>
          <w:tcPr>
            <w:tcW w:w="1560" w:type="dxa"/>
            <w:vAlign w:val="center"/>
          </w:tcPr>
          <w:p w14:paraId="7A259F06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B249E" w:rsidRPr="001536E8" w14:paraId="5D9BFAF9" w14:textId="77777777" w:rsidTr="005C06DC">
        <w:trPr>
          <w:trHeight w:val="797"/>
        </w:trPr>
        <w:tc>
          <w:tcPr>
            <w:tcW w:w="5715" w:type="dxa"/>
          </w:tcPr>
          <w:p w14:paraId="4FC87472" w14:textId="77777777" w:rsidR="003B249E" w:rsidRDefault="003B249E" w:rsidP="003B249E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F5B36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</w:t>
            </w:r>
          </w:p>
          <w:p w14:paraId="5828235D" w14:textId="77777777" w:rsidR="003B249E" w:rsidRPr="00FB674C" w:rsidRDefault="003B249E" w:rsidP="003B249E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๑๐ </w:t>
            </w:r>
            <w:r w:rsidRPr="006F5B36">
              <w:rPr>
                <w:rFonts w:ascii="Angsana New" w:hAnsi="Angsana New" w:hint="cs"/>
                <w:sz w:val="32"/>
                <w:szCs w:val="32"/>
                <w:cs/>
              </w:rPr>
              <w:t>อ่านได้คล่อง</w:t>
            </w:r>
            <w:r>
              <w:rPr>
                <w:rFonts w:ascii="Angsana New" w:hAnsi="Angsana New"/>
                <w:sz w:val="32"/>
                <w:szCs w:val="32"/>
              </w:rPr>
              <w:t>…</w:t>
            </w:r>
            <w:r w:rsidRPr="006F5B36">
              <w:rPr>
                <w:rFonts w:ascii="Angsana New" w:hAnsi="Angsana New" w:hint="cs"/>
                <w:sz w:val="32"/>
                <w:szCs w:val="32"/>
                <w:cs/>
              </w:rPr>
              <w:t>ต้องรู้วิธี</w:t>
            </w:r>
          </w:p>
          <w:p w14:paraId="16E17A7C" w14:textId="77777777" w:rsidR="003B249E" w:rsidRDefault="003B249E" w:rsidP="003B249E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 w:rsidRPr="00F459BE">
              <w:rPr>
                <w:rFonts w:ascii="Angsana New" w:hAnsi="Angsana New" w:hint="cs"/>
                <w:sz w:val="32"/>
                <w:szCs w:val="32"/>
                <w:cs/>
              </w:rPr>
              <w:t>การอ่านออกเสียงบทร้อยแก้ว</w:t>
            </w:r>
          </w:p>
          <w:p w14:paraId="63249666" w14:textId="77777777" w:rsidR="003B249E" w:rsidRDefault="003B249E" w:rsidP="003B249E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การอ่านออกเสียงบทร้อยกรองเป็นทำนองเสนาะ</w:t>
            </w:r>
          </w:p>
          <w:p w14:paraId="0DAABF78" w14:textId="77777777" w:rsidR="003B249E" w:rsidRDefault="003B249E" w:rsidP="003B249E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การอ่านจับใจความ</w:t>
            </w:r>
          </w:p>
          <w:p w14:paraId="6A800E19" w14:textId="77777777" w:rsidR="003B249E" w:rsidRDefault="003B249E" w:rsidP="003B249E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การอ่านงานเขียนเชิงอธิบาย คำสั่ง ข้อแนะนำ และปฏิบัติตาม</w:t>
            </w:r>
          </w:p>
          <w:p w14:paraId="4DA9B511" w14:textId="77777777" w:rsidR="003B249E" w:rsidRDefault="003B249E" w:rsidP="003B249E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การเลือกอ่านหนังสือที่มีคุณค่าตามความสนใจ</w:t>
            </w:r>
          </w:p>
          <w:p w14:paraId="02941ACE" w14:textId="77777777" w:rsidR="003B249E" w:rsidRDefault="003B249E" w:rsidP="003B249E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มารยาทในการอ่าน</w:t>
            </w:r>
          </w:p>
          <w:p w14:paraId="06D50B35" w14:textId="77777777" w:rsidR="003B249E" w:rsidRDefault="003B249E" w:rsidP="003B249E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๘</w:t>
            </w:r>
          </w:p>
          <w:p w14:paraId="361BB6D7" w14:textId="77777777" w:rsidR="003B249E" w:rsidRPr="001536E8" w:rsidRDefault="003B249E" w:rsidP="003B249E">
            <w:pPr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1056" w:type="dxa"/>
          </w:tcPr>
          <w:p w14:paraId="6042249F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๑๘-๒๐</w:t>
            </w:r>
          </w:p>
        </w:tc>
        <w:tc>
          <w:tcPr>
            <w:tcW w:w="1275" w:type="dxa"/>
          </w:tcPr>
          <w:p w14:paraId="6483C01A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sz w:val="32"/>
                <w:szCs w:val="32"/>
                <w:cs/>
              </w:rPr>
              <w:t>๙</w:t>
            </w:r>
          </w:p>
        </w:tc>
        <w:tc>
          <w:tcPr>
            <w:tcW w:w="1560" w:type="dxa"/>
          </w:tcPr>
          <w:p w14:paraId="2D6D8535" w14:textId="77777777" w:rsidR="003B249E" w:rsidRPr="001536E8" w:rsidRDefault="003B249E" w:rsidP="003B249E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3B249E" w:rsidRPr="001536E8" w14:paraId="5B441293" w14:textId="77777777" w:rsidTr="005C06DC">
        <w:trPr>
          <w:trHeight w:val="797"/>
        </w:trPr>
        <w:tc>
          <w:tcPr>
            <w:tcW w:w="5715" w:type="dxa"/>
          </w:tcPr>
          <w:p w14:paraId="43F80F8D" w14:textId="77777777" w:rsidR="003B249E" w:rsidRPr="001536E8" w:rsidRDefault="003B249E" w:rsidP="003B249E">
            <w:pPr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6" w:type="dxa"/>
          </w:tcPr>
          <w:p w14:paraId="1E79800C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275" w:type="dxa"/>
          </w:tcPr>
          <w:p w14:paraId="36320E72" w14:textId="77777777" w:rsidR="003B249E" w:rsidRPr="00302ECE" w:rsidRDefault="003B249E" w:rsidP="003B249E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02EC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560" w:type="dxa"/>
          </w:tcPr>
          <w:p w14:paraId="39610D32" w14:textId="77777777" w:rsidR="003B249E" w:rsidRPr="001536E8" w:rsidRDefault="003B249E" w:rsidP="003B249E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</w:tbl>
    <w:p w14:paraId="5D898251" w14:textId="77777777" w:rsidR="00656964" w:rsidRPr="001536E8" w:rsidRDefault="00656964" w:rsidP="00656964">
      <w:pPr>
        <w:rPr>
          <w:color w:val="FF0000"/>
          <w:sz w:val="32"/>
          <w:szCs w:val="32"/>
        </w:rPr>
      </w:pPr>
      <w:r w:rsidRPr="001536E8">
        <w:rPr>
          <w:rFonts w:hint="cs"/>
          <w:color w:val="FF0000"/>
          <w:sz w:val="32"/>
          <w:szCs w:val="32"/>
          <w:cs/>
        </w:rPr>
        <w:tab/>
      </w:r>
      <w:r w:rsidRPr="001536E8">
        <w:rPr>
          <w:rFonts w:hint="cs"/>
          <w:color w:val="FF0000"/>
          <w:sz w:val="32"/>
          <w:szCs w:val="32"/>
          <w:cs/>
        </w:rPr>
        <w:tab/>
      </w:r>
      <w:r w:rsidRPr="001536E8">
        <w:rPr>
          <w:rFonts w:hint="cs"/>
          <w:color w:val="FF0000"/>
          <w:sz w:val="32"/>
          <w:szCs w:val="32"/>
          <w:cs/>
        </w:rPr>
        <w:tab/>
      </w:r>
      <w:r w:rsidRPr="001536E8">
        <w:rPr>
          <w:rFonts w:hint="cs"/>
          <w:color w:val="FF0000"/>
          <w:sz w:val="32"/>
          <w:szCs w:val="32"/>
          <w:cs/>
        </w:rPr>
        <w:tab/>
      </w:r>
      <w:r w:rsidRPr="001536E8">
        <w:rPr>
          <w:rFonts w:hint="cs"/>
          <w:color w:val="FF0000"/>
          <w:sz w:val="32"/>
          <w:szCs w:val="32"/>
          <w:cs/>
        </w:rPr>
        <w:tab/>
      </w:r>
      <w:r w:rsidRPr="001536E8">
        <w:rPr>
          <w:rFonts w:hint="cs"/>
          <w:color w:val="FF0000"/>
          <w:sz w:val="32"/>
          <w:szCs w:val="32"/>
          <w:cs/>
        </w:rPr>
        <w:tab/>
      </w:r>
    </w:p>
    <w:p w14:paraId="7F59535C" w14:textId="77777777" w:rsidR="00B41779" w:rsidRPr="001536E8" w:rsidRDefault="00B41779" w:rsidP="00656964">
      <w:pPr>
        <w:jc w:val="center"/>
        <w:rPr>
          <w:rFonts w:ascii="Angsana New" w:hAnsi="Angsana New"/>
          <w:color w:val="FF0000"/>
          <w:sz w:val="32"/>
          <w:szCs w:val="32"/>
        </w:rPr>
      </w:pPr>
    </w:p>
    <w:p w14:paraId="20DFECE1" w14:textId="77777777" w:rsidR="00B41779" w:rsidRPr="001536E8" w:rsidRDefault="00B41779" w:rsidP="00656964">
      <w:pPr>
        <w:jc w:val="center"/>
        <w:rPr>
          <w:rFonts w:ascii="Angsana New" w:hAnsi="Angsana New"/>
          <w:color w:val="FF0000"/>
          <w:sz w:val="32"/>
          <w:szCs w:val="32"/>
        </w:rPr>
      </w:pPr>
    </w:p>
    <w:p w14:paraId="498F4256" w14:textId="77777777" w:rsidR="00656964" w:rsidRPr="00921779" w:rsidRDefault="00656964" w:rsidP="00656964">
      <w:pPr>
        <w:jc w:val="center"/>
        <w:rPr>
          <w:rFonts w:ascii="Angsana New" w:hAnsi="Angsana New"/>
          <w:sz w:val="32"/>
          <w:szCs w:val="32"/>
          <w:cs/>
        </w:rPr>
      </w:pPr>
      <w:r w:rsidRPr="00921779">
        <w:rPr>
          <w:rFonts w:ascii="Angsana New" w:hAnsi="Angsana New"/>
          <w:sz w:val="32"/>
          <w:szCs w:val="32"/>
          <w:cs/>
        </w:rPr>
        <w:t xml:space="preserve">ลงชื่อ </w:t>
      </w:r>
      <w:r w:rsidRPr="00921779">
        <w:rPr>
          <w:rFonts w:ascii="Angsana New" w:hAnsi="Angsana New"/>
          <w:sz w:val="32"/>
          <w:szCs w:val="32"/>
        </w:rPr>
        <w:t>…………………………………..</w:t>
      </w:r>
      <w:r w:rsidRPr="00921779">
        <w:rPr>
          <w:rFonts w:ascii="Angsana New" w:hAnsi="Angsana New" w:hint="cs"/>
          <w:sz w:val="32"/>
          <w:szCs w:val="32"/>
          <w:cs/>
        </w:rPr>
        <w:t>ครูผู้สอน</w:t>
      </w:r>
    </w:p>
    <w:p w14:paraId="4C244F26" w14:textId="77777777" w:rsidR="000C15FB" w:rsidRDefault="00656964" w:rsidP="000C15FB">
      <w:pPr>
        <w:jc w:val="center"/>
        <w:rPr>
          <w:rFonts w:ascii="Angsana New" w:hAnsi="Angsana New"/>
          <w:sz w:val="32"/>
          <w:szCs w:val="32"/>
        </w:rPr>
      </w:pPr>
      <w:r w:rsidRPr="00921779">
        <w:rPr>
          <w:rFonts w:ascii="Angsana New" w:hAnsi="Angsana New" w:hint="cs"/>
          <w:sz w:val="32"/>
          <w:szCs w:val="32"/>
          <w:cs/>
        </w:rPr>
        <w:t>( นางสาวชนนันท์   ปัญญากาศ</w:t>
      </w:r>
    </w:p>
    <w:p w14:paraId="0BC8AE7B" w14:textId="3B335C46" w:rsidR="005C06DC" w:rsidRPr="00921779" w:rsidRDefault="000C15FB" w:rsidP="000C15FB">
      <w:pPr>
        <w:jc w:val="center"/>
        <w:rPr>
          <w:rFonts w:ascii="Angsana New" w:hAnsi="Angsana New"/>
          <w:sz w:val="32"/>
          <w:szCs w:val="32"/>
        </w:rPr>
      </w:pPr>
      <w:r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>
        <w:rPr>
          <w:rFonts w:ascii="Angsana New" w:hAnsi="Angsana New" w:hint="cs"/>
          <w:b/>
          <w:bCs/>
          <w:sz w:val="32"/>
          <w:szCs w:val="32"/>
          <w:cs/>
        </w:rPr>
        <w:t>๑ พฤษภาคม ๒๕๖๗</w:t>
      </w:r>
      <w:r w:rsidRPr="001536E8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</w:t>
      </w:r>
      <w:r w:rsidR="005C06DC" w:rsidRPr="00921779"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       </w:t>
      </w:r>
      <w:r w:rsidR="005C06DC" w:rsidRPr="00921779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14:paraId="2CDA6114" w14:textId="77777777" w:rsidR="00656964" w:rsidRPr="00921779" w:rsidRDefault="00656964" w:rsidP="00656964">
      <w:pPr>
        <w:jc w:val="center"/>
        <w:rPr>
          <w:rFonts w:ascii="Angsana New" w:hAnsi="Angsana New"/>
          <w:sz w:val="32"/>
          <w:szCs w:val="32"/>
        </w:rPr>
      </w:pPr>
      <w:r w:rsidRPr="00921779">
        <w:rPr>
          <w:rFonts w:ascii="Angsana New" w:hAnsi="Angsana New" w:hint="cs"/>
          <w:sz w:val="32"/>
          <w:szCs w:val="32"/>
          <w:cs/>
        </w:rPr>
        <w:t xml:space="preserve">                 </w:t>
      </w:r>
      <w:r w:rsidRPr="00921779">
        <w:rPr>
          <w:rFonts w:ascii="Angsana New" w:hAnsi="Angsana New"/>
          <w:sz w:val="32"/>
          <w:szCs w:val="32"/>
          <w:cs/>
        </w:rPr>
        <w:t xml:space="preserve">ลงชื่อ </w:t>
      </w:r>
      <w:r w:rsidRPr="00921779">
        <w:rPr>
          <w:rFonts w:ascii="Angsana New" w:hAnsi="Angsana New"/>
          <w:sz w:val="32"/>
          <w:szCs w:val="32"/>
        </w:rPr>
        <w:t>…………………………………..</w:t>
      </w:r>
      <w:r w:rsidRPr="00921779">
        <w:rPr>
          <w:rFonts w:ascii="Angsana New" w:hAnsi="Angsana New" w:hint="cs"/>
          <w:sz w:val="32"/>
          <w:szCs w:val="32"/>
          <w:cs/>
        </w:rPr>
        <w:t>หัวหน้าฝ่ายวิชาการ</w:t>
      </w:r>
    </w:p>
    <w:p w14:paraId="50CAFF2D" w14:textId="77777777" w:rsidR="00656964" w:rsidRPr="00921779" w:rsidRDefault="00B65D92" w:rsidP="00B65D92">
      <w:pPr>
        <w:rPr>
          <w:rFonts w:ascii="Angsana New" w:hAnsi="Angsana New"/>
          <w:sz w:val="32"/>
          <w:szCs w:val="32"/>
        </w:rPr>
      </w:pPr>
      <w:r w:rsidRPr="00921779"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     </w:t>
      </w:r>
      <w:r w:rsidR="00656964" w:rsidRPr="00921779">
        <w:rPr>
          <w:rFonts w:ascii="Angsana New" w:hAnsi="Angsana New" w:hint="cs"/>
          <w:sz w:val="32"/>
          <w:szCs w:val="32"/>
          <w:cs/>
        </w:rPr>
        <w:t>( นางสายฝน   สายเกิด )</w:t>
      </w:r>
    </w:p>
    <w:p w14:paraId="16AC430F" w14:textId="77777777" w:rsidR="005C06DC" w:rsidRPr="00921779" w:rsidRDefault="005C06DC" w:rsidP="00B65D92">
      <w:pPr>
        <w:rPr>
          <w:rFonts w:ascii="Angsana New" w:hAnsi="Angsana New"/>
          <w:sz w:val="32"/>
          <w:szCs w:val="32"/>
        </w:rPr>
      </w:pPr>
      <w:r w:rsidRPr="00921779"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                                     </w:t>
      </w:r>
      <w:r w:rsidRPr="00921779">
        <w:rPr>
          <w:rFonts w:ascii="Angsana New" w:hAnsi="Angsana New"/>
          <w:b/>
          <w:bCs/>
          <w:sz w:val="32"/>
          <w:szCs w:val="32"/>
          <w:cs/>
        </w:rPr>
        <w:t xml:space="preserve">............./............/.............. </w:t>
      </w:r>
      <w:r w:rsidRPr="00921779"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          </w:t>
      </w:r>
      <w:r w:rsidRPr="00921779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14:paraId="69954487" w14:textId="77777777" w:rsidR="00656964" w:rsidRPr="00921779" w:rsidRDefault="00656964" w:rsidP="00656964">
      <w:pPr>
        <w:jc w:val="center"/>
        <w:rPr>
          <w:rFonts w:ascii="Angsana New" w:hAnsi="Angsana New"/>
          <w:sz w:val="32"/>
          <w:szCs w:val="32"/>
        </w:rPr>
      </w:pPr>
      <w:r w:rsidRPr="00921779">
        <w:rPr>
          <w:rFonts w:ascii="Angsana New" w:hAnsi="Angsana New" w:hint="cs"/>
          <w:sz w:val="32"/>
          <w:szCs w:val="32"/>
          <w:cs/>
        </w:rPr>
        <w:t xml:space="preserve">                 </w:t>
      </w:r>
      <w:r w:rsidRPr="00921779">
        <w:rPr>
          <w:rFonts w:ascii="Angsana New" w:hAnsi="Angsana New"/>
          <w:sz w:val="32"/>
          <w:szCs w:val="32"/>
          <w:cs/>
        </w:rPr>
        <w:t xml:space="preserve">ลงชื่อ </w:t>
      </w:r>
      <w:r w:rsidRPr="00921779">
        <w:rPr>
          <w:rFonts w:ascii="Angsana New" w:hAnsi="Angsana New"/>
          <w:sz w:val="32"/>
          <w:szCs w:val="32"/>
        </w:rPr>
        <w:t>…………………………………..</w:t>
      </w:r>
      <w:r w:rsidRPr="00921779">
        <w:rPr>
          <w:rFonts w:ascii="Angsana New" w:hAnsi="Angsana New" w:hint="cs"/>
          <w:sz w:val="32"/>
          <w:szCs w:val="32"/>
          <w:cs/>
        </w:rPr>
        <w:t>ผู้อำนวยการโรงเรียน</w:t>
      </w:r>
    </w:p>
    <w:p w14:paraId="1E72E415" w14:textId="77777777" w:rsidR="005C06DC" w:rsidRPr="00921779" w:rsidRDefault="00B65D92" w:rsidP="00B65D92">
      <w:pPr>
        <w:rPr>
          <w:rFonts w:ascii="Angsana New" w:hAnsi="Angsana New"/>
          <w:b/>
          <w:bCs/>
          <w:sz w:val="32"/>
          <w:szCs w:val="32"/>
        </w:rPr>
      </w:pPr>
      <w:r w:rsidRPr="00921779"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       </w:t>
      </w:r>
      <w:r w:rsidR="00656964" w:rsidRPr="00921779">
        <w:rPr>
          <w:rFonts w:ascii="Angsana New" w:hAnsi="Angsana New" w:hint="cs"/>
          <w:sz w:val="32"/>
          <w:szCs w:val="32"/>
          <w:cs/>
        </w:rPr>
        <w:t>( นายรุติพง</w:t>
      </w:r>
      <w:proofErr w:type="spellStart"/>
      <w:r w:rsidR="00656964" w:rsidRPr="00921779">
        <w:rPr>
          <w:rFonts w:ascii="Angsana New" w:hAnsi="Angsana New" w:hint="cs"/>
          <w:sz w:val="32"/>
          <w:szCs w:val="32"/>
          <w:cs/>
        </w:rPr>
        <w:t>ษ์</w:t>
      </w:r>
      <w:proofErr w:type="spellEnd"/>
      <w:r w:rsidR="00656964" w:rsidRPr="00921779">
        <w:rPr>
          <w:rFonts w:ascii="Angsana New" w:hAnsi="Angsana New" w:hint="cs"/>
          <w:sz w:val="32"/>
          <w:szCs w:val="32"/>
          <w:cs/>
        </w:rPr>
        <w:t xml:space="preserve">  สายเกิด )</w:t>
      </w:r>
      <w:r w:rsidR="005C06DC" w:rsidRPr="00921779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14:paraId="38A4C8D4" w14:textId="77777777" w:rsidR="00937454" w:rsidRPr="00921779" w:rsidRDefault="005C06DC" w:rsidP="00B2000C">
      <w:pPr>
        <w:rPr>
          <w:rFonts w:ascii="Angsana New" w:hAnsi="Angsana New"/>
          <w:sz w:val="32"/>
          <w:szCs w:val="32"/>
        </w:rPr>
      </w:pPr>
      <w:r w:rsidRPr="00921779"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                            </w:t>
      </w:r>
      <w:r w:rsidR="00516D2A" w:rsidRPr="00921779">
        <w:rPr>
          <w:rFonts w:ascii="Angsana New" w:hAnsi="Angsana New" w:hint="cs"/>
          <w:b/>
          <w:bCs/>
          <w:sz w:val="32"/>
          <w:szCs w:val="32"/>
          <w:cs/>
        </w:rPr>
        <w:t xml:space="preserve">    </w:t>
      </w:r>
      <w:r w:rsidRPr="00921779">
        <w:rPr>
          <w:rFonts w:ascii="Angsana New" w:hAnsi="Angsana New"/>
          <w:b/>
          <w:bCs/>
          <w:sz w:val="32"/>
          <w:szCs w:val="32"/>
          <w:cs/>
        </w:rPr>
        <w:t xml:space="preserve">............/............/.............. </w:t>
      </w:r>
      <w:r w:rsidRPr="00921779"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          </w:t>
      </w:r>
      <w:r w:rsidRPr="00921779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14:paraId="24B946A2" w14:textId="77777777" w:rsidR="00B65D92" w:rsidRPr="00921779" w:rsidRDefault="00B65D92" w:rsidP="00B2000C">
      <w:pPr>
        <w:rPr>
          <w:rFonts w:ascii="Angsana New" w:hAnsi="Angsana New"/>
          <w:sz w:val="32"/>
          <w:szCs w:val="32"/>
        </w:rPr>
      </w:pPr>
    </w:p>
    <w:p w14:paraId="72D7719E" w14:textId="77777777" w:rsidR="0024081D" w:rsidRDefault="0024081D" w:rsidP="00B2000C">
      <w:pPr>
        <w:rPr>
          <w:rFonts w:ascii="Angsana New" w:hAnsi="Angsana New"/>
          <w:color w:val="FF0000"/>
          <w:sz w:val="32"/>
          <w:szCs w:val="32"/>
        </w:rPr>
      </w:pPr>
    </w:p>
    <w:p w14:paraId="4E2EA027" w14:textId="77777777" w:rsidR="0024081D" w:rsidRDefault="0024081D" w:rsidP="00B2000C">
      <w:pPr>
        <w:rPr>
          <w:rFonts w:ascii="Angsana New" w:hAnsi="Angsana New"/>
          <w:color w:val="FF0000"/>
          <w:sz w:val="32"/>
          <w:szCs w:val="32"/>
        </w:rPr>
      </w:pPr>
    </w:p>
    <w:p w14:paraId="6DC2C56B" w14:textId="77777777" w:rsidR="0024081D" w:rsidRDefault="0024081D" w:rsidP="00B2000C">
      <w:pPr>
        <w:rPr>
          <w:rFonts w:ascii="Angsana New" w:hAnsi="Angsana New"/>
          <w:color w:val="FF0000"/>
          <w:sz w:val="32"/>
          <w:szCs w:val="32"/>
        </w:rPr>
      </w:pPr>
    </w:p>
    <w:p w14:paraId="641C7E20" w14:textId="77777777" w:rsidR="00F755FA" w:rsidRPr="001536E8" w:rsidRDefault="00F755FA" w:rsidP="00B2000C">
      <w:pPr>
        <w:rPr>
          <w:rFonts w:ascii="Angsana New" w:hAnsi="Angsana New"/>
          <w:color w:val="FF0000"/>
          <w:sz w:val="32"/>
          <w:szCs w:val="32"/>
        </w:rPr>
      </w:pPr>
    </w:p>
    <w:p w14:paraId="341F6CF7" w14:textId="77777777" w:rsidR="00203560" w:rsidRPr="00A875DC" w:rsidRDefault="00203560" w:rsidP="00203560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A875DC">
        <w:rPr>
          <w:rFonts w:ascii="Angsana New" w:hAnsi="Angsana New"/>
          <w:b/>
          <w:bCs/>
          <w:sz w:val="32"/>
          <w:szCs w:val="32"/>
          <w:cs/>
        </w:rPr>
        <w:lastRenderedPageBreak/>
        <w:t>โครงการสอน</w:t>
      </w:r>
    </w:p>
    <w:p w14:paraId="34A40351" w14:textId="77777777" w:rsidR="00203560" w:rsidRPr="00A875DC" w:rsidRDefault="00203560" w:rsidP="00203560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875DC">
        <w:rPr>
          <w:rFonts w:ascii="Angsana New" w:hAnsi="Angsana New" w:hint="cs"/>
          <w:b/>
          <w:bCs/>
          <w:sz w:val="32"/>
          <w:szCs w:val="32"/>
          <w:cs/>
        </w:rPr>
        <w:t>สาระภาษาไทย</w:t>
      </w:r>
    </w:p>
    <w:p w14:paraId="13200E20" w14:textId="77777777" w:rsidR="00203560" w:rsidRPr="00A875DC" w:rsidRDefault="00203560" w:rsidP="00203560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A875DC">
        <w:rPr>
          <w:rFonts w:ascii="Angsana New" w:hAnsi="Angsana New" w:hint="cs"/>
          <w:b/>
          <w:bCs/>
          <w:sz w:val="32"/>
          <w:szCs w:val="32"/>
          <w:cs/>
        </w:rPr>
        <w:t>วิชาภาษาไทย</w:t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ชั้นประถมศึกษาปีที่ ๕</w:t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     </w:t>
      </w:r>
      <w:r w:rsidR="0026244C" w:rsidRPr="00A875DC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="0032232D" w:rsidRPr="00A875DC">
        <w:rPr>
          <w:rFonts w:ascii="Angsana New" w:hAnsi="Angsana New" w:hint="cs"/>
          <w:b/>
          <w:bCs/>
          <w:sz w:val="32"/>
          <w:szCs w:val="32"/>
          <w:cs/>
        </w:rPr>
        <w:t xml:space="preserve"> ๔</w:t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 xml:space="preserve"> คาบ / สัปดาห์</w:t>
      </w:r>
    </w:p>
    <w:p w14:paraId="4FCA90FB" w14:textId="77777777" w:rsidR="00203560" w:rsidRPr="00A875DC" w:rsidRDefault="00203560" w:rsidP="00203560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A875DC">
        <w:rPr>
          <w:rFonts w:ascii="Angsana New" w:hAnsi="Angsana New" w:hint="cs"/>
          <w:b/>
          <w:bCs/>
          <w:sz w:val="32"/>
          <w:szCs w:val="32"/>
          <w:cs/>
        </w:rPr>
        <w:t>๒๐ สัปดาห์ / ภาคเรียน</w:t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                      </w:t>
      </w:r>
      <w:r w:rsidR="0026244C" w:rsidRPr="00A875DC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>ภาคเรียนที่ ๒</w:t>
      </w:r>
    </w:p>
    <w:p w14:paraId="2928BF3B" w14:textId="49D45953" w:rsidR="00203560" w:rsidRPr="00A875DC" w:rsidRDefault="00203560" w:rsidP="00203560">
      <w:pPr>
        <w:ind w:left="720" w:hanging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A875DC">
        <w:rPr>
          <w:rFonts w:ascii="Angsana New" w:hAnsi="Angsana New" w:hint="cs"/>
          <w:b/>
          <w:bCs/>
          <w:sz w:val="32"/>
          <w:szCs w:val="32"/>
          <w:cs/>
        </w:rPr>
        <w:t>ครูผู้สอน</w:t>
      </w:r>
      <w:r w:rsidRPr="00A875DC">
        <w:rPr>
          <w:rFonts w:hint="cs"/>
          <w:b/>
          <w:bCs/>
          <w:sz w:val="32"/>
          <w:szCs w:val="32"/>
          <w:cs/>
        </w:rPr>
        <w:t>นางสาวชนนันท์  ปัญญากาศ</w:t>
      </w:r>
      <w:r w:rsidRPr="00A875DC"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                    </w:t>
      </w:r>
      <w:r w:rsidR="0026244C" w:rsidRPr="00A875DC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A875DC" w:rsidRPr="00A875DC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="00817CAC">
        <w:rPr>
          <w:rFonts w:ascii="Angsana New" w:hAnsi="Angsana New" w:hint="cs"/>
          <w:b/>
          <w:bCs/>
          <w:sz w:val="32"/>
          <w:szCs w:val="32"/>
          <w:cs/>
        </w:rPr>
        <w:t xml:space="preserve">     </w:t>
      </w:r>
      <w:r w:rsidR="00A875DC" w:rsidRPr="00A875DC">
        <w:rPr>
          <w:rFonts w:ascii="Angsana New" w:hAnsi="Angsana New" w:hint="cs"/>
          <w:b/>
          <w:bCs/>
          <w:sz w:val="32"/>
          <w:szCs w:val="32"/>
          <w:cs/>
        </w:rPr>
        <w:t xml:space="preserve">     ปีการศึกษา ๒๕๖</w:t>
      </w:r>
      <w:r w:rsidR="000C15FB">
        <w:rPr>
          <w:rFonts w:ascii="Angsana New" w:hAnsi="Angsana New" w:hint="cs"/>
          <w:b/>
          <w:bCs/>
          <w:sz w:val="32"/>
          <w:szCs w:val="32"/>
          <w:cs/>
        </w:rPr>
        <w:t>๗</w:t>
      </w:r>
    </w:p>
    <w:tbl>
      <w:tblPr>
        <w:tblStyle w:val="a3"/>
        <w:tblpPr w:leftFromText="180" w:rightFromText="180" w:vertAnchor="text" w:horzAnchor="margin" w:tblpY="306"/>
        <w:tblW w:w="9322" w:type="dxa"/>
        <w:tblLook w:val="01E0" w:firstRow="1" w:lastRow="1" w:firstColumn="1" w:lastColumn="1" w:noHBand="0" w:noVBand="0"/>
      </w:tblPr>
      <w:tblGrid>
        <w:gridCol w:w="5103"/>
        <w:gridCol w:w="1384"/>
        <w:gridCol w:w="1276"/>
        <w:gridCol w:w="1559"/>
      </w:tblGrid>
      <w:tr w:rsidR="00694B0B" w:rsidRPr="001536E8" w14:paraId="4CCD6F5D" w14:textId="77777777" w:rsidTr="005C06DC">
        <w:trPr>
          <w:trHeight w:val="145"/>
        </w:trPr>
        <w:tc>
          <w:tcPr>
            <w:tcW w:w="5103" w:type="dxa"/>
            <w:vAlign w:val="center"/>
          </w:tcPr>
          <w:p w14:paraId="1B3D104E" w14:textId="77777777" w:rsidR="00937454" w:rsidRPr="00A875DC" w:rsidRDefault="00937454" w:rsidP="000E3B7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875D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สาระการเรียนรู้</w:t>
            </w:r>
            <w:r w:rsidRPr="00A875DC">
              <w:rPr>
                <w:rFonts w:ascii="Angsana New" w:hAnsi="Angsana New"/>
                <w:b/>
                <w:bCs/>
                <w:sz w:val="32"/>
                <w:szCs w:val="32"/>
              </w:rPr>
              <w:t>/</w:t>
            </w:r>
            <w:r w:rsidRPr="00A875D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  <w:r w:rsidRPr="00A875D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/บทที่/เรื่อง</w:t>
            </w:r>
          </w:p>
        </w:tc>
        <w:tc>
          <w:tcPr>
            <w:tcW w:w="1384" w:type="dxa"/>
            <w:vAlign w:val="center"/>
          </w:tcPr>
          <w:p w14:paraId="10A739F6" w14:textId="77777777" w:rsidR="00937454" w:rsidRPr="00A875DC" w:rsidRDefault="00937454" w:rsidP="000E3B7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875D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276" w:type="dxa"/>
            <w:vAlign w:val="center"/>
          </w:tcPr>
          <w:p w14:paraId="7A6739A0" w14:textId="77777777" w:rsidR="00937454" w:rsidRPr="00A875DC" w:rsidRDefault="00937454" w:rsidP="000E3B7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875D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จำนวนคาบ</w:t>
            </w:r>
          </w:p>
        </w:tc>
        <w:tc>
          <w:tcPr>
            <w:tcW w:w="1559" w:type="dxa"/>
            <w:vAlign w:val="center"/>
          </w:tcPr>
          <w:p w14:paraId="651AB638" w14:textId="77777777" w:rsidR="00937454" w:rsidRPr="00A875DC" w:rsidRDefault="00937454" w:rsidP="000E3B7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875D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94B0B" w:rsidRPr="001536E8" w14:paraId="0FF3B312" w14:textId="77777777" w:rsidTr="005C06DC">
        <w:trPr>
          <w:trHeight w:val="145"/>
        </w:trPr>
        <w:tc>
          <w:tcPr>
            <w:tcW w:w="5103" w:type="dxa"/>
          </w:tcPr>
          <w:p w14:paraId="003627A5" w14:textId="77777777" w:rsidR="002C3FFA" w:rsidRDefault="00937454" w:rsidP="002C3FFA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875DC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="002C3FFA" w:rsidRPr="00A875D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A875D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การเขียน</w:t>
            </w:r>
          </w:p>
          <w:p w14:paraId="389B84C9" w14:textId="77777777" w:rsidR="00A875DC" w:rsidRPr="00A875DC" w:rsidRDefault="00A875DC" w:rsidP="002C3FFA">
            <w:pPr>
              <w:rPr>
                <w:rFonts w:ascii="Angsana New" w:hAnsi="Angsana New"/>
                <w:sz w:val="32"/>
                <w:szCs w:val="32"/>
              </w:rPr>
            </w:pPr>
            <w:r w:rsidRPr="00A875DC">
              <w:rPr>
                <w:rFonts w:ascii="Angsana New" w:hAnsi="Angsana New" w:hint="cs"/>
                <w:sz w:val="32"/>
                <w:szCs w:val="32"/>
                <w:cs/>
              </w:rPr>
              <w:t>๑๑</w:t>
            </w:r>
            <w:r w:rsidR="00F755FA">
              <w:rPr>
                <w:rFonts w:ascii="Angsana New" w:hAnsi="Angsana New"/>
                <w:sz w:val="32"/>
                <w:szCs w:val="32"/>
              </w:rPr>
              <w:t>.</w:t>
            </w:r>
            <w:r w:rsidRPr="00A875DC">
              <w:rPr>
                <w:rFonts w:ascii="Angsana New" w:hAnsi="Angsana New" w:hint="cs"/>
                <w:sz w:val="32"/>
                <w:szCs w:val="32"/>
                <w:cs/>
              </w:rPr>
              <w:t xml:space="preserve"> เขียนชำนาญ</w:t>
            </w:r>
            <w:r w:rsidRPr="00A875DC">
              <w:rPr>
                <w:rFonts w:ascii="Angsana New" w:hAnsi="Angsana New"/>
                <w:sz w:val="32"/>
                <w:szCs w:val="32"/>
              </w:rPr>
              <w:t>…</w:t>
            </w:r>
            <w:r w:rsidRPr="00A875DC">
              <w:rPr>
                <w:rFonts w:ascii="Angsana New" w:hAnsi="Angsana New" w:hint="cs"/>
                <w:sz w:val="32"/>
                <w:szCs w:val="32"/>
                <w:cs/>
              </w:rPr>
              <w:t>งานสร้างสรรค์</w:t>
            </w:r>
          </w:p>
          <w:p w14:paraId="4141F46E" w14:textId="77777777" w:rsidR="00A875DC" w:rsidRDefault="00A875DC" w:rsidP="00A875DC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 w:rsidRPr="00A875DC">
              <w:rPr>
                <w:rFonts w:ascii="Angsana New" w:hAnsi="Angsana New" w:hint="cs"/>
                <w:sz w:val="32"/>
                <w:szCs w:val="32"/>
                <w:cs/>
              </w:rPr>
              <w:t>การคัดลายมือ</w:t>
            </w:r>
          </w:p>
          <w:p w14:paraId="1A4AE6EC" w14:textId="77777777" w:rsidR="00A875DC" w:rsidRDefault="00A875DC" w:rsidP="00A875DC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การเขียนสื่อสาร</w:t>
            </w:r>
          </w:p>
          <w:p w14:paraId="46899FBC" w14:textId="77777777" w:rsidR="00A875DC" w:rsidRDefault="00B35BAB" w:rsidP="00A875DC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การเขียนแผนภาพโครงเรื่องและแผนภาพความคิดเพื่อใช้พัฒนางานเขียน</w:t>
            </w:r>
          </w:p>
          <w:p w14:paraId="28C1CB63" w14:textId="77777777" w:rsidR="00B35BAB" w:rsidRDefault="00B35BAB" w:rsidP="00A875DC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การเขียนย่อความ</w:t>
            </w:r>
          </w:p>
          <w:p w14:paraId="2DA45182" w14:textId="77777777" w:rsidR="00B35BAB" w:rsidRDefault="00B35BAB" w:rsidP="00A875DC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การเขียน</w:t>
            </w:r>
            <w:r w:rsidRPr="00B35BAB">
              <w:rPr>
                <w:rFonts w:ascii="Angsana New" w:hAnsi="Angsana New" w:hint="cs"/>
                <w:sz w:val="32"/>
                <w:szCs w:val="32"/>
                <w:cs/>
              </w:rPr>
              <w:t xml:space="preserve">จดหมายถึงผู้ปกครองและญาติ </w:t>
            </w:r>
          </w:p>
          <w:p w14:paraId="13D7B914" w14:textId="77777777" w:rsidR="00B35BAB" w:rsidRDefault="00B35BAB" w:rsidP="00B35BAB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การเขียน</w:t>
            </w:r>
            <w:r w:rsidRPr="00B35BAB">
              <w:rPr>
                <w:rFonts w:ascii="Angsana New" w:hAnsi="Angsana New" w:hint="cs"/>
                <w:sz w:val="32"/>
                <w:szCs w:val="32"/>
                <w:cs/>
              </w:rPr>
              <w:t>แสดงความรู้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สึกและ</w:t>
            </w:r>
            <w:r w:rsidRPr="00B35BAB">
              <w:rPr>
                <w:rFonts w:ascii="Angsana New" w:hAnsi="Angsana New" w:hint="cs"/>
                <w:sz w:val="32"/>
                <w:szCs w:val="32"/>
                <w:cs/>
              </w:rPr>
              <w:t xml:space="preserve"> ความคิด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เห็น</w:t>
            </w:r>
          </w:p>
          <w:p w14:paraId="55E3E75E" w14:textId="77777777" w:rsidR="00B35BAB" w:rsidRPr="00B35BAB" w:rsidRDefault="00B35BAB" w:rsidP="00B35BAB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การกรอกแบบรายการ</w:t>
            </w:r>
          </w:p>
          <w:p w14:paraId="232FD658" w14:textId="77777777" w:rsidR="00921779" w:rsidRPr="00921779" w:rsidRDefault="00B35BAB" w:rsidP="00921779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การเขียนเ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รื่องตาม</w:t>
            </w:r>
            <w:r w:rsidRPr="00A875DC">
              <w:rPr>
                <w:rFonts w:ascii="Angsana New" w:hAnsi="Angsana New"/>
                <w:sz w:val="32"/>
                <w:szCs w:val="32"/>
                <w:cs/>
              </w:rPr>
              <w:t>จินตนาการ</w:t>
            </w:r>
          </w:p>
          <w:p w14:paraId="7D3EB599" w14:textId="77777777" w:rsidR="0024069B" w:rsidRPr="00A36802" w:rsidRDefault="008C2E2A" w:rsidP="00A36802">
            <w:pPr>
              <w:pStyle w:val="a8"/>
              <w:numPr>
                <w:ilvl w:val="0"/>
                <w:numId w:val="7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มารยาทในการเขียน</w:t>
            </w:r>
          </w:p>
        </w:tc>
        <w:tc>
          <w:tcPr>
            <w:tcW w:w="1384" w:type="dxa"/>
          </w:tcPr>
          <w:p w14:paraId="69C9A14C" w14:textId="77777777" w:rsidR="00937454" w:rsidRPr="00A875DC" w:rsidRDefault="0024069B" w:rsidP="000E3B7B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A875DC">
              <w:rPr>
                <w:rFonts w:ascii="Angsana New" w:hAnsi="Angsana New" w:hint="cs"/>
                <w:sz w:val="32"/>
                <w:szCs w:val="32"/>
                <w:cs/>
              </w:rPr>
              <w:t>๑-๔</w:t>
            </w:r>
          </w:p>
        </w:tc>
        <w:tc>
          <w:tcPr>
            <w:tcW w:w="1276" w:type="dxa"/>
          </w:tcPr>
          <w:p w14:paraId="773DBE0B" w14:textId="77777777" w:rsidR="00937454" w:rsidRPr="00A875DC" w:rsidRDefault="0024069B" w:rsidP="000E3B7B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A875DC">
              <w:rPr>
                <w:rFonts w:ascii="Angsana New" w:hAnsi="Angsana New" w:hint="cs"/>
                <w:sz w:val="32"/>
                <w:szCs w:val="32"/>
                <w:cs/>
              </w:rPr>
              <w:t>๑๔</w:t>
            </w:r>
          </w:p>
        </w:tc>
        <w:tc>
          <w:tcPr>
            <w:tcW w:w="1559" w:type="dxa"/>
          </w:tcPr>
          <w:p w14:paraId="16B0993F" w14:textId="77777777" w:rsidR="00937454" w:rsidRPr="00A875DC" w:rsidRDefault="00937454" w:rsidP="000E3B7B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94B0B" w:rsidRPr="001536E8" w14:paraId="2777DD83" w14:textId="77777777" w:rsidTr="005C06DC">
        <w:trPr>
          <w:trHeight w:val="145"/>
        </w:trPr>
        <w:tc>
          <w:tcPr>
            <w:tcW w:w="5103" w:type="dxa"/>
          </w:tcPr>
          <w:p w14:paraId="13298153" w14:textId="77777777" w:rsidR="002C3FFA" w:rsidRDefault="00937454" w:rsidP="002C3FFA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 w:rsidRPr="00105A23">
              <w:rPr>
                <w:rFonts w:ascii="Angsana New" w:hAnsi="Angsana New" w:hint="cs"/>
                <w:sz w:val="32"/>
                <w:szCs w:val="32"/>
              </w:rPr>
              <w:sym w:font="Webdings" w:char="F034"/>
            </w:r>
            <w:r w:rsidR="002C3FFA" w:rsidRPr="00105A2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105A23" w:rsidRPr="00105A23">
              <w:rPr>
                <w:rFonts w:ascii="Angsana New" w:hAnsi="Angsana New" w:hint="cs"/>
                <w:sz w:val="32"/>
                <w:szCs w:val="32"/>
                <w:cs/>
              </w:rPr>
              <w:t>การฟัง การดู และการพูด</w:t>
            </w:r>
          </w:p>
          <w:p w14:paraId="3A530114" w14:textId="77777777" w:rsidR="00F755FA" w:rsidRPr="00105A23" w:rsidRDefault="00F755FA" w:rsidP="002C3FFA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 ๑๒</w:t>
            </w:r>
            <w:r>
              <w:rPr>
                <w:rFonts w:ascii="Angsana New" w:hAnsi="Angsana New"/>
                <w:sz w:val="32"/>
                <w:szCs w:val="32"/>
              </w:rPr>
              <w:t>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105A23">
              <w:rPr>
                <w:rFonts w:ascii="Angsana New" w:hAnsi="Angsana New" w:hint="cs"/>
                <w:sz w:val="32"/>
                <w:szCs w:val="32"/>
                <w:cs/>
              </w:rPr>
              <w:t>การฟัง การดู และการพูด</w:t>
            </w:r>
          </w:p>
          <w:p w14:paraId="1D5D3163" w14:textId="77777777" w:rsidR="00105A23" w:rsidRDefault="00105A23" w:rsidP="00105A23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- การพูดแสดงความรู้ ความคิดเห็นและความรู้สึกจากเรื่องที่ฟังและดู</w:t>
            </w:r>
          </w:p>
          <w:p w14:paraId="1B3C63A1" w14:textId="77777777" w:rsidR="00105A23" w:rsidRDefault="00105A23" w:rsidP="00105A23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 การตั้งคำถามและการตอบคำถามเชิงเหตุผลจากเรื่องที่ฟังและดู</w:t>
            </w:r>
          </w:p>
          <w:p w14:paraId="76C6E7F5" w14:textId="77777777" w:rsidR="00105A23" w:rsidRPr="00105A23" w:rsidRDefault="00105A23" w:rsidP="00105A23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Pr="00105A23">
              <w:rPr>
                <w:rFonts w:ascii="Angsana New" w:hAnsi="Angsana New" w:hint="cs"/>
                <w:sz w:val="32"/>
                <w:szCs w:val="32"/>
                <w:cs/>
              </w:rPr>
              <w:t>การวิเคราะห์ความน่าเชื่อถือจากเรื่องที่ฟังและดูในชีวิตประจำวัน</w:t>
            </w:r>
          </w:p>
          <w:p w14:paraId="47BDA55A" w14:textId="77777777" w:rsidR="00105A23" w:rsidRPr="00105A23" w:rsidRDefault="00105A23" w:rsidP="00105A23">
            <w:pPr>
              <w:ind w:right="-78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Pr="00105A23">
              <w:rPr>
                <w:rFonts w:ascii="Angsana New" w:hAnsi="Angsana New" w:hint="cs"/>
                <w:sz w:val="32"/>
                <w:szCs w:val="32"/>
                <w:cs/>
              </w:rPr>
              <w:t xml:space="preserve"> การพูดรายงาน</w:t>
            </w:r>
          </w:p>
          <w:p w14:paraId="517D5791" w14:textId="77777777" w:rsidR="00B41779" w:rsidRPr="00F755FA" w:rsidRDefault="00105A23" w:rsidP="00F755FA">
            <w:pPr>
              <w:ind w:right="-7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105A23">
              <w:rPr>
                <w:rFonts w:ascii="Angsana New" w:hAnsi="Angsana New" w:hint="cs"/>
                <w:sz w:val="32"/>
                <w:szCs w:val="32"/>
                <w:cs/>
              </w:rPr>
              <w:t>มารยาทในการฟัง การดู และการพูด</w:t>
            </w:r>
          </w:p>
        </w:tc>
        <w:tc>
          <w:tcPr>
            <w:tcW w:w="1384" w:type="dxa"/>
          </w:tcPr>
          <w:p w14:paraId="509548C4" w14:textId="77777777" w:rsidR="00937454" w:rsidRPr="00817CAC" w:rsidRDefault="00A36802" w:rsidP="000E3B7B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๔-๘</w:t>
            </w:r>
          </w:p>
        </w:tc>
        <w:tc>
          <w:tcPr>
            <w:tcW w:w="1276" w:type="dxa"/>
          </w:tcPr>
          <w:p w14:paraId="0A15610C" w14:textId="77777777" w:rsidR="00937454" w:rsidRPr="00817CAC" w:rsidRDefault="0024069B" w:rsidP="000E3B7B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17CAC">
              <w:rPr>
                <w:rFonts w:ascii="Angsana New" w:hAnsi="Angsana New" w:hint="cs"/>
                <w:sz w:val="32"/>
                <w:szCs w:val="32"/>
                <w:cs/>
              </w:rPr>
              <w:t>๑๓</w:t>
            </w:r>
          </w:p>
        </w:tc>
        <w:tc>
          <w:tcPr>
            <w:tcW w:w="1559" w:type="dxa"/>
          </w:tcPr>
          <w:p w14:paraId="7138B4AA" w14:textId="77777777" w:rsidR="00937454" w:rsidRPr="001536E8" w:rsidRDefault="00937454" w:rsidP="000E3B7B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694B0B" w:rsidRPr="001536E8" w14:paraId="31358D2D" w14:textId="77777777" w:rsidTr="005C06DC">
        <w:trPr>
          <w:trHeight w:val="145"/>
        </w:trPr>
        <w:tc>
          <w:tcPr>
            <w:tcW w:w="5103" w:type="dxa"/>
          </w:tcPr>
          <w:p w14:paraId="3C79B8E4" w14:textId="77777777" w:rsidR="005E7EE5" w:rsidRDefault="005E7EE5" w:rsidP="005E7EE5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</w:t>
            </w: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คดีและวรรณ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กรรม</w:t>
            </w:r>
          </w:p>
          <w:p w14:paraId="24B6D58D" w14:textId="77777777" w:rsidR="002C3FFA" w:rsidRPr="005E7EE5" w:rsidRDefault="005E7EE5" w:rsidP="002C3FFA">
            <w:pPr>
              <w:ind w:right="-7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๖ </w:t>
            </w:r>
            <w:r w:rsidRPr="005E7EE5">
              <w:rPr>
                <w:rFonts w:ascii="Angsana New" w:hAnsi="Angsana New" w:hint="cs"/>
                <w:sz w:val="32"/>
                <w:szCs w:val="32"/>
                <w:cs/>
              </w:rPr>
              <w:t>นิทานคติธรรมเรื่องพญาช้างผู้เสียสละ</w:t>
            </w:r>
          </w:p>
          <w:p w14:paraId="152B4A15" w14:textId="77777777" w:rsidR="0024069B" w:rsidRPr="00A36802" w:rsidRDefault="005E7EE5" w:rsidP="00A36802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๙</w:t>
            </w:r>
            <w:r w:rsidR="00A36802">
              <w:rPr>
                <w:rFonts w:ascii="Angsana New" w:hAnsi="Angsana New" w:hint="cs"/>
                <w:sz w:val="32"/>
                <w:szCs w:val="32"/>
                <w:cs/>
              </w:rPr>
              <w:t>-๑๐</w:t>
            </w:r>
          </w:p>
        </w:tc>
        <w:tc>
          <w:tcPr>
            <w:tcW w:w="1384" w:type="dxa"/>
          </w:tcPr>
          <w:p w14:paraId="38C5C286" w14:textId="77777777" w:rsidR="00937454" w:rsidRPr="00817CAC" w:rsidRDefault="00A36802" w:rsidP="000E3B7B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๙-๑๐</w:t>
            </w:r>
          </w:p>
        </w:tc>
        <w:tc>
          <w:tcPr>
            <w:tcW w:w="1276" w:type="dxa"/>
          </w:tcPr>
          <w:p w14:paraId="15C45FAE" w14:textId="77777777" w:rsidR="00937454" w:rsidRPr="00817CAC" w:rsidRDefault="00A36802" w:rsidP="000E3B7B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</w:tcPr>
          <w:p w14:paraId="29975740" w14:textId="77777777" w:rsidR="00937454" w:rsidRPr="001536E8" w:rsidRDefault="00937454" w:rsidP="000E3B7B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  <w:p w14:paraId="2DFAFF34" w14:textId="77777777" w:rsidR="00B41779" w:rsidRPr="001536E8" w:rsidRDefault="00B41779" w:rsidP="000E3B7B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  <w:p w14:paraId="111D3646" w14:textId="77777777" w:rsidR="00B41779" w:rsidRPr="001536E8" w:rsidRDefault="00B41779" w:rsidP="000E3B7B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  <w:p w14:paraId="28B7E0BD" w14:textId="77777777" w:rsidR="00B41779" w:rsidRPr="001536E8" w:rsidRDefault="00B41779" w:rsidP="000E3B7B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219"/>
        <w:tblW w:w="9322" w:type="dxa"/>
        <w:tblLook w:val="01E0" w:firstRow="1" w:lastRow="1" w:firstColumn="1" w:lastColumn="1" w:noHBand="0" w:noVBand="0"/>
      </w:tblPr>
      <w:tblGrid>
        <w:gridCol w:w="5103"/>
        <w:gridCol w:w="1384"/>
        <w:gridCol w:w="1276"/>
        <w:gridCol w:w="1559"/>
      </w:tblGrid>
      <w:tr w:rsidR="00F755FA" w:rsidRPr="005E7EE5" w14:paraId="5509228A" w14:textId="77777777" w:rsidTr="00F755FA">
        <w:trPr>
          <w:trHeight w:val="145"/>
        </w:trPr>
        <w:tc>
          <w:tcPr>
            <w:tcW w:w="5103" w:type="dxa"/>
            <w:vAlign w:val="center"/>
          </w:tcPr>
          <w:p w14:paraId="6E75BB01" w14:textId="77777777" w:rsidR="00F755FA" w:rsidRPr="005E7EE5" w:rsidRDefault="00F755FA" w:rsidP="00F755F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E7EE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สาระการเรียนรู้</w:t>
            </w:r>
            <w:r w:rsidRPr="005E7EE5">
              <w:rPr>
                <w:rFonts w:ascii="Angsana New" w:hAnsi="Angsana New"/>
                <w:b/>
                <w:bCs/>
                <w:sz w:val="32"/>
                <w:szCs w:val="32"/>
              </w:rPr>
              <w:t>/</w:t>
            </w:r>
            <w:r w:rsidRPr="005E7EE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/บทที่/เรื่อง</w:t>
            </w:r>
          </w:p>
        </w:tc>
        <w:tc>
          <w:tcPr>
            <w:tcW w:w="1384" w:type="dxa"/>
            <w:vAlign w:val="center"/>
          </w:tcPr>
          <w:p w14:paraId="35941664" w14:textId="77777777" w:rsidR="00F755FA" w:rsidRPr="005E7EE5" w:rsidRDefault="00F755FA" w:rsidP="00F755F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276" w:type="dxa"/>
            <w:vAlign w:val="center"/>
          </w:tcPr>
          <w:p w14:paraId="0D2BCC14" w14:textId="77777777" w:rsidR="00F755FA" w:rsidRPr="005E7EE5" w:rsidRDefault="00F755FA" w:rsidP="00F755F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จำนวนคาบ</w:t>
            </w:r>
          </w:p>
        </w:tc>
        <w:tc>
          <w:tcPr>
            <w:tcW w:w="1559" w:type="dxa"/>
            <w:vAlign w:val="center"/>
          </w:tcPr>
          <w:p w14:paraId="6440D542" w14:textId="77777777" w:rsidR="00F755FA" w:rsidRDefault="00F755FA" w:rsidP="00F755F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26423572" w14:textId="77777777" w:rsidR="00F755FA" w:rsidRPr="005E7EE5" w:rsidRDefault="00F755FA" w:rsidP="00F755F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F755FA" w:rsidRPr="005E7EE5" w14:paraId="42AD516A" w14:textId="77777777" w:rsidTr="00F755FA">
        <w:trPr>
          <w:trHeight w:val="2089"/>
        </w:trPr>
        <w:tc>
          <w:tcPr>
            <w:tcW w:w="5103" w:type="dxa"/>
          </w:tcPr>
          <w:p w14:paraId="5A7EF6F3" w14:textId="77777777" w:rsidR="00F755FA" w:rsidRPr="005E7EE5" w:rsidRDefault="00F755FA" w:rsidP="00F755FA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E7EE5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วรรณคดีและวรรณกรรม</w:t>
            </w:r>
          </w:p>
          <w:p w14:paraId="53D4BAEB" w14:textId="77777777" w:rsidR="00F755FA" w:rsidRPr="005E7EE5" w:rsidRDefault="00F755FA" w:rsidP="00F755F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E7EE5">
              <w:rPr>
                <w:rFonts w:ascii="Angsana New" w:hAnsi="Angsana New" w:hint="cs"/>
                <w:sz w:val="32"/>
                <w:szCs w:val="32"/>
                <w:cs/>
              </w:rPr>
              <w:t>เพลงชาติไทย</w:t>
            </w:r>
          </w:p>
          <w:p w14:paraId="23139FC4" w14:textId="77777777" w:rsidR="00F755FA" w:rsidRDefault="00F755FA" w:rsidP="00F755FA">
            <w:pPr>
              <w:rPr>
                <w:rFonts w:ascii="Angsana New" w:hAnsi="Angsana New"/>
                <w:sz w:val="32"/>
                <w:szCs w:val="32"/>
              </w:rPr>
            </w:pPr>
            <w:r w:rsidRPr="005E7EE5"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กำเนิดของเพลงชาติไทย</w:t>
            </w:r>
          </w:p>
          <w:p w14:paraId="42E4E63D" w14:textId="77777777" w:rsidR="00F755FA" w:rsidRDefault="00F755FA" w:rsidP="00F755FA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๑๑</w:t>
            </w:r>
          </w:p>
          <w:p w14:paraId="6261894D" w14:textId="77777777" w:rsidR="00F755FA" w:rsidRPr="005E7EE5" w:rsidRDefault="00F755FA" w:rsidP="00F755FA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384" w:type="dxa"/>
          </w:tcPr>
          <w:p w14:paraId="52DD3254" w14:textId="77777777" w:rsidR="00F755FA" w:rsidRPr="005E7EE5" w:rsidRDefault="00F755FA" w:rsidP="00F755F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E7EE5">
              <w:rPr>
                <w:rFonts w:ascii="Angsana New" w:hAnsi="Angsana New" w:hint="cs"/>
                <w:sz w:val="32"/>
                <w:szCs w:val="32"/>
                <w:cs/>
              </w:rPr>
              <w:t>๑๐</w:t>
            </w:r>
            <w:r w:rsidRPr="005E7EE5">
              <w:rPr>
                <w:rFonts w:ascii="Angsana New" w:hAnsi="Angsana New"/>
                <w:sz w:val="32"/>
                <w:szCs w:val="32"/>
              </w:rPr>
              <w:t>-</w:t>
            </w:r>
            <w:r w:rsidRPr="005E7EE5">
              <w:rPr>
                <w:rFonts w:ascii="Angsana New" w:hAnsi="Angsana New" w:hint="cs"/>
                <w:sz w:val="32"/>
                <w:szCs w:val="32"/>
                <w:cs/>
              </w:rPr>
              <w:t>๑๑</w:t>
            </w:r>
          </w:p>
        </w:tc>
        <w:tc>
          <w:tcPr>
            <w:tcW w:w="1276" w:type="dxa"/>
          </w:tcPr>
          <w:p w14:paraId="0AE094D0" w14:textId="77777777" w:rsidR="00F755FA" w:rsidRPr="005E7EE5" w:rsidRDefault="00F755FA" w:rsidP="00F755F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E7EE5">
              <w:rPr>
                <w:rFonts w:ascii="Angsana New" w:hAnsi="Angsana New" w:hint="cs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</w:tcPr>
          <w:p w14:paraId="64B9B04C" w14:textId="77777777" w:rsidR="00F755FA" w:rsidRPr="005E7EE5" w:rsidRDefault="00F755FA" w:rsidP="00F755FA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F755FA" w:rsidRPr="001536E8" w14:paraId="779DE943" w14:textId="77777777" w:rsidTr="00F755FA">
        <w:trPr>
          <w:trHeight w:val="1635"/>
        </w:trPr>
        <w:tc>
          <w:tcPr>
            <w:tcW w:w="5103" w:type="dxa"/>
          </w:tcPr>
          <w:p w14:paraId="0E192860" w14:textId="77777777" w:rsidR="00F755FA" w:rsidRDefault="00F755FA" w:rsidP="00F755FA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5E7EE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วรรณคดีและวรรณกรรม</w:t>
            </w:r>
          </w:p>
          <w:p w14:paraId="762EAEAF" w14:textId="77777777" w:rsidR="00F755FA" w:rsidRDefault="00F755FA" w:rsidP="00F755FA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1C5AF0">
              <w:rPr>
                <w:rFonts w:ascii="Angsana New" w:hAnsi="Angsana New" w:hint="cs"/>
                <w:sz w:val="32"/>
                <w:szCs w:val="32"/>
                <w:cs/>
              </w:rPr>
              <w:t>บทอาขยาน</w:t>
            </w:r>
          </w:p>
          <w:p w14:paraId="77F0582C" w14:textId="77777777" w:rsidR="00F755FA" w:rsidRDefault="00F755FA" w:rsidP="00F755FA">
            <w:pPr>
              <w:rPr>
                <w:rFonts w:ascii="Angsana New" w:hAnsi="Angsana New"/>
                <w:sz w:val="32"/>
                <w:szCs w:val="32"/>
              </w:rPr>
            </w:pPr>
            <w:r w:rsidRPr="001C5AF0">
              <w:rPr>
                <w:rFonts w:ascii="Angsana New" w:hAnsi="Angsana New" w:hint="cs"/>
                <w:sz w:val="32"/>
                <w:szCs w:val="32"/>
                <w:cs/>
              </w:rPr>
              <w:t>-วิชาเหมือนสินค้า</w:t>
            </w:r>
          </w:p>
          <w:p w14:paraId="5A737FB4" w14:textId="77777777" w:rsidR="00F755FA" w:rsidRDefault="00F755FA" w:rsidP="00F755FA">
            <w:pPr>
              <w:rPr>
                <w:rFonts w:ascii="Angsana New" w:hAnsi="Angsana New"/>
                <w:sz w:val="32"/>
                <w:szCs w:val="32"/>
              </w:rPr>
            </w:pPr>
            <w:r w:rsidRPr="001536E8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DB17C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ชุดที่ ๑๒</w:t>
            </w:r>
          </w:p>
          <w:p w14:paraId="1BF6EFA3" w14:textId="77777777" w:rsidR="00F755FA" w:rsidRPr="001536E8" w:rsidRDefault="00F755FA" w:rsidP="00F755FA">
            <w:pPr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1384" w:type="dxa"/>
          </w:tcPr>
          <w:p w14:paraId="6B54127C" w14:textId="77777777" w:rsidR="00F755FA" w:rsidRPr="001536E8" w:rsidRDefault="00F755FA" w:rsidP="00F755FA">
            <w:pPr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๑๒</w:t>
            </w:r>
            <w:r w:rsidRPr="00817CAC">
              <w:rPr>
                <w:rFonts w:ascii="Angsana New" w:hAnsi="Angsana New"/>
                <w:sz w:val="32"/>
                <w:szCs w:val="32"/>
              </w:rPr>
              <w:t>-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๑๓</w:t>
            </w:r>
          </w:p>
        </w:tc>
        <w:tc>
          <w:tcPr>
            <w:tcW w:w="1276" w:type="dxa"/>
          </w:tcPr>
          <w:p w14:paraId="135609D3" w14:textId="77777777" w:rsidR="00F755FA" w:rsidRPr="001536E8" w:rsidRDefault="00F755FA" w:rsidP="00F755FA">
            <w:pPr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</w:tcPr>
          <w:p w14:paraId="66C390FB" w14:textId="77777777" w:rsidR="00F755FA" w:rsidRPr="001536E8" w:rsidRDefault="00F755FA" w:rsidP="00F755FA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F755FA" w:rsidRPr="001536E8" w14:paraId="088E8679" w14:textId="77777777" w:rsidTr="00F755FA">
        <w:trPr>
          <w:trHeight w:val="669"/>
        </w:trPr>
        <w:tc>
          <w:tcPr>
            <w:tcW w:w="5103" w:type="dxa"/>
          </w:tcPr>
          <w:p w14:paraId="000AA7C1" w14:textId="77777777" w:rsidR="00F755FA" w:rsidRPr="003B249E" w:rsidRDefault="00F755FA" w:rsidP="00F755FA">
            <w:pPr>
              <w:rPr>
                <w:rFonts w:ascii="Angsana New" w:hAnsi="Angsana New"/>
                <w:sz w:val="32"/>
                <w:szCs w:val="32"/>
              </w:rPr>
            </w:pPr>
            <w:r w:rsidRPr="003B249E">
              <w:rPr>
                <w:rFonts w:ascii="Angsana New" w:hAnsi="Angsana New" w:hint="cs"/>
                <w:b/>
                <w:bCs/>
                <w:sz w:val="32"/>
                <w:szCs w:val="32"/>
              </w:rPr>
              <w:sym w:font="Webdings" w:char="F034"/>
            </w:r>
            <w:r w:rsidRPr="003B249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การอ่านจับใจความ ชุดที่ ๑๒</w:t>
            </w:r>
            <w:r w:rsidRPr="003B249E">
              <w:rPr>
                <w:rFonts w:ascii="Angsana New" w:hAnsi="Angsana New" w:hint="cs"/>
                <w:sz w:val="32"/>
                <w:szCs w:val="32"/>
                <w:cs/>
              </w:rPr>
              <w:t>-๑๕</w:t>
            </w:r>
          </w:p>
        </w:tc>
        <w:tc>
          <w:tcPr>
            <w:tcW w:w="1384" w:type="dxa"/>
          </w:tcPr>
          <w:p w14:paraId="33D246B2" w14:textId="77777777" w:rsidR="00F755FA" w:rsidRPr="003B249E" w:rsidRDefault="00F755FA" w:rsidP="00F755F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B249E">
              <w:rPr>
                <w:rFonts w:ascii="Angsana New" w:hAnsi="Angsana New" w:hint="cs"/>
                <w:sz w:val="32"/>
                <w:szCs w:val="32"/>
                <w:cs/>
              </w:rPr>
              <w:t>๑๔-๑๕</w:t>
            </w:r>
          </w:p>
        </w:tc>
        <w:tc>
          <w:tcPr>
            <w:tcW w:w="1276" w:type="dxa"/>
          </w:tcPr>
          <w:p w14:paraId="24EEDB41" w14:textId="77777777" w:rsidR="00F755FA" w:rsidRPr="003B249E" w:rsidRDefault="00F755FA" w:rsidP="00F755F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B249E">
              <w:rPr>
                <w:rFonts w:ascii="Angsana New" w:hAnsi="Angsana New" w:hint="cs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</w:tcPr>
          <w:p w14:paraId="7A5E23C0" w14:textId="77777777" w:rsidR="00F755FA" w:rsidRPr="001536E8" w:rsidRDefault="00F755FA" w:rsidP="00F755FA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F755FA" w:rsidRPr="001536E8" w14:paraId="46E0929F" w14:textId="77777777" w:rsidTr="00F755FA">
        <w:trPr>
          <w:trHeight w:val="559"/>
        </w:trPr>
        <w:tc>
          <w:tcPr>
            <w:tcW w:w="5103" w:type="dxa"/>
          </w:tcPr>
          <w:p w14:paraId="5EC97E09" w14:textId="77777777" w:rsidR="00F755FA" w:rsidRPr="003B249E" w:rsidRDefault="00F755FA" w:rsidP="00F755FA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B249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ทบทวน</w:t>
            </w:r>
          </w:p>
        </w:tc>
        <w:tc>
          <w:tcPr>
            <w:tcW w:w="1384" w:type="dxa"/>
          </w:tcPr>
          <w:p w14:paraId="72F5144E" w14:textId="77777777" w:rsidR="00F755FA" w:rsidRPr="003B249E" w:rsidRDefault="00F755FA" w:rsidP="00F755F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B249E">
              <w:rPr>
                <w:rFonts w:ascii="Angsana New" w:hAnsi="Angsana New" w:hint="cs"/>
                <w:sz w:val="32"/>
                <w:szCs w:val="32"/>
                <w:cs/>
              </w:rPr>
              <w:t>๑๕-๒๐</w:t>
            </w:r>
          </w:p>
        </w:tc>
        <w:tc>
          <w:tcPr>
            <w:tcW w:w="1276" w:type="dxa"/>
          </w:tcPr>
          <w:p w14:paraId="3F18E9E6" w14:textId="77777777" w:rsidR="00F755FA" w:rsidRPr="003B249E" w:rsidRDefault="00F755FA" w:rsidP="00F755F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B249E">
              <w:rPr>
                <w:rFonts w:ascii="Angsana New" w:hAnsi="Angsana New" w:hint="cs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</w:tcPr>
          <w:p w14:paraId="39D1F63F" w14:textId="77777777" w:rsidR="00F755FA" w:rsidRPr="001536E8" w:rsidRDefault="00F755FA" w:rsidP="00F755FA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  <w:tr w:rsidR="00F755FA" w:rsidRPr="001536E8" w14:paraId="71D5A7CC" w14:textId="77777777" w:rsidTr="00F755FA">
        <w:trPr>
          <w:trHeight w:val="441"/>
        </w:trPr>
        <w:tc>
          <w:tcPr>
            <w:tcW w:w="5103" w:type="dxa"/>
          </w:tcPr>
          <w:p w14:paraId="3065BF65" w14:textId="77777777" w:rsidR="00F755FA" w:rsidRPr="003B249E" w:rsidRDefault="00F755FA" w:rsidP="00F755FA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B249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</w:t>
            </w:r>
            <w:r w:rsidRPr="003B249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ab/>
            </w:r>
            <w:r w:rsidRPr="003B249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384" w:type="dxa"/>
          </w:tcPr>
          <w:p w14:paraId="4A6C532B" w14:textId="77777777" w:rsidR="00F755FA" w:rsidRPr="003B249E" w:rsidRDefault="00F755FA" w:rsidP="00F755F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B249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276" w:type="dxa"/>
          </w:tcPr>
          <w:p w14:paraId="38BF6B6B" w14:textId="77777777" w:rsidR="00F755FA" w:rsidRPr="003B249E" w:rsidRDefault="00F755FA" w:rsidP="00F755FA">
            <w:pPr>
              <w:tabs>
                <w:tab w:val="center" w:pos="53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B249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๖</w:t>
            </w:r>
            <w:r w:rsidRPr="003B249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14:paraId="2288B6B3" w14:textId="77777777" w:rsidR="00F755FA" w:rsidRPr="001536E8" w:rsidRDefault="00F755FA" w:rsidP="00F755FA">
            <w:pPr>
              <w:rPr>
                <w:rFonts w:ascii="Angsana New" w:hAnsi="Angsana New"/>
                <w:color w:val="FF0000"/>
                <w:sz w:val="32"/>
                <w:szCs w:val="32"/>
              </w:rPr>
            </w:pPr>
          </w:p>
        </w:tc>
      </w:tr>
    </w:tbl>
    <w:p w14:paraId="2C9334D9" w14:textId="77777777" w:rsidR="001C5AF0" w:rsidRPr="005E7EE5" w:rsidRDefault="001C5AF0" w:rsidP="00CD40B5">
      <w:pPr>
        <w:rPr>
          <w:rFonts w:ascii="Angsana New" w:hAnsi="Angsana New"/>
          <w:sz w:val="32"/>
          <w:szCs w:val="32"/>
        </w:rPr>
      </w:pPr>
    </w:p>
    <w:p w14:paraId="265F2680" w14:textId="77777777" w:rsidR="00CD40B5" w:rsidRPr="001536E8" w:rsidRDefault="00CD40B5" w:rsidP="00EB5C8F">
      <w:pPr>
        <w:ind w:left="720"/>
        <w:jc w:val="center"/>
        <w:rPr>
          <w:rFonts w:ascii="Angsana New" w:hAnsi="Angsana New"/>
          <w:sz w:val="32"/>
          <w:szCs w:val="32"/>
        </w:rPr>
      </w:pPr>
    </w:p>
    <w:p w14:paraId="2B54C2C9" w14:textId="77777777" w:rsidR="00CD40B5" w:rsidRPr="001536E8" w:rsidRDefault="00CD40B5" w:rsidP="00EB5C8F">
      <w:pPr>
        <w:ind w:left="720"/>
        <w:jc w:val="center"/>
        <w:rPr>
          <w:rFonts w:ascii="Angsana New" w:hAnsi="Angsana New"/>
          <w:sz w:val="32"/>
          <w:szCs w:val="32"/>
        </w:rPr>
      </w:pPr>
    </w:p>
    <w:p w14:paraId="6DC15B07" w14:textId="77777777" w:rsidR="00CD40B5" w:rsidRPr="001536E8" w:rsidRDefault="00CD40B5" w:rsidP="00EB5C8F">
      <w:pPr>
        <w:ind w:left="720"/>
        <w:jc w:val="center"/>
        <w:rPr>
          <w:rFonts w:ascii="Angsana New" w:hAnsi="Angsana New"/>
          <w:sz w:val="32"/>
          <w:szCs w:val="32"/>
        </w:rPr>
      </w:pPr>
    </w:p>
    <w:p w14:paraId="2DCE1CB9" w14:textId="77777777" w:rsidR="00203560" w:rsidRPr="001536E8" w:rsidRDefault="00203560" w:rsidP="00EB5C8F">
      <w:pPr>
        <w:ind w:left="720"/>
        <w:jc w:val="center"/>
        <w:rPr>
          <w:rFonts w:ascii="Angsana New" w:hAnsi="Angsana New"/>
          <w:sz w:val="32"/>
          <w:szCs w:val="32"/>
          <w:cs/>
        </w:rPr>
      </w:pPr>
      <w:r w:rsidRPr="001536E8">
        <w:rPr>
          <w:rFonts w:ascii="Angsana New" w:hAnsi="Angsana New"/>
          <w:sz w:val="32"/>
          <w:szCs w:val="32"/>
          <w:cs/>
        </w:rPr>
        <w:t xml:space="preserve">ลงชื่อ </w:t>
      </w:r>
      <w:r w:rsidRPr="001536E8">
        <w:rPr>
          <w:rFonts w:ascii="Angsana New" w:hAnsi="Angsana New"/>
          <w:sz w:val="32"/>
          <w:szCs w:val="32"/>
        </w:rPr>
        <w:t>…………………………………..</w:t>
      </w:r>
      <w:r w:rsidRPr="001536E8">
        <w:rPr>
          <w:rFonts w:ascii="Angsana New" w:hAnsi="Angsana New" w:hint="cs"/>
          <w:sz w:val="32"/>
          <w:szCs w:val="32"/>
          <w:cs/>
        </w:rPr>
        <w:t>ครูผู้สอน</w:t>
      </w:r>
    </w:p>
    <w:p w14:paraId="57309E60" w14:textId="77777777" w:rsidR="00203560" w:rsidRPr="001536E8" w:rsidRDefault="00203560" w:rsidP="00EB5C8F">
      <w:pPr>
        <w:ind w:left="720"/>
        <w:jc w:val="center"/>
        <w:rPr>
          <w:rFonts w:ascii="Angsana New" w:hAnsi="Angsana New"/>
          <w:sz w:val="32"/>
          <w:szCs w:val="32"/>
        </w:rPr>
      </w:pPr>
      <w:r w:rsidRPr="001536E8">
        <w:rPr>
          <w:rFonts w:ascii="Angsana New" w:hAnsi="Angsana New" w:hint="cs"/>
          <w:sz w:val="32"/>
          <w:szCs w:val="32"/>
          <w:cs/>
        </w:rPr>
        <w:t>( นางสาวชนนันท์   ปัญญากาศ )</w:t>
      </w:r>
    </w:p>
    <w:p w14:paraId="7F38B96A" w14:textId="5053DD6A" w:rsidR="00830ACC" w:rsidRPr="001536E8" w:rsidRDefault="00EB5C8F" w:rsidP="00EB5C8F">
      <w:pPr>
        <w:jc w:val="center"/>
        <w:rPr>
          <w:rFonts w:ascii="Angsana New" w:hAnsi="Angsana New"/>
          <w:sz w:val="32"/>
          <w:szCs w:val="32"/>
        </w:rPr>
      </w:pPr>
      <w:r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="000C15FB">
        <w:rPr>
          <w:rFonts w:ascii="Angsana New" w:hAnsi="Angsana New" w:hint="cs"/>
          <w:b/>
          <w:bCs/>
          <w:sz w:val="32"/>
          <w:szCs w:val="32"/>
          <w:cs/>
        </w:rPr>
        <w:t>๑ พฤษภาคม ๒๕๖๗</w:t>
      </w:r>
      <w:r w:rsidRPr="001536E8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</w:t>
      </w:r>
    </w:p>
    <w:p w14:paraId="3E2E10F8" w14:textId="77777777" w:rsidR="00EB5C8F" w:rsidRPr="001536E8" w:rsidRDefault="00EB5C8F" w:rsidP="00EB5C8F">
      <w:pPr>
        <w:jc w:val="center"/>
        <w:rPr>
          <w:rFonts w:ascii="Angsana New" w:hAnsi="Angsana New"/>
          <w:sz w:val="32"/>
          <w:szCs w:val="32"/>
          <w:cs/>
        </w:rPr>
      </w:pPr>
      <w:r w:rsidRPr="001536E8">
        <w:rPr>
          <w:rFonts w:ascii="Angsana New" w:hAnsi="Angsana New" w:hint="cs"/>
          <w:sz w:val="32"/>
          <w:szCs w:val="32"/>
          <w:cs/>
        </w:rPr>
        <w:t xml:space="preserve">                                    </w:t>
      </w:r>
      <w:r w:rsidRPr="001536E8">
        <w:rPr>
          <w:rFonts w:ascii="Angsana New" w:hAnsi="Angsana New"/>
          <w:sz w:val="32"/>
          <w:szCs w:val="32"/>
          <w:cs/>
        </w:rPr>
        <w:t xml:space="preserve">ลงชื่อ </w:t>
      </w:r>
      <w:r w:rsidRPr="001536E8">
        <w:rPr>
          <w:rFonts w:ascii="Angsana New" w:hAnsi="Angsana New"/>
          <w:sz w:val="32"/>
          <w:szCs w:val="32"/>
        </w:rPr>
        <w:t>…………………………………..</w:t>
      </w:r>
      <w:r w:rsidRPr="001536E8">
        <w:rPr>
          <w:rFonts w:ascii="Angsana New" w:hAnsi="Angsana New" w:hint="cs"/>
          <w:sz w:val="32"/>
          <w:szCs w:val="32"/>
          <w:cs/>
        </w:rPr>
        <w:t>หัวหน้าฝ่ายวิชาการ</w:t>
      </w:r>
    </w:p>
    <w:p w14:paraId="084DBE82" w14:textId="77777777" w:rsidR="00EB5C8F" w:rsidRPr="001536E8" w:rsidRDefault="00EB5C8F" w:rsidP="00EB5C8F">
      <w:pPr>
        <w:jc w:val="center"/>
        <w:rPr>
          <w:rFonts w:ascii="Angsana New" w:hAnsi="Angsana New"/>
          <w:sz w:val="32"/>
          <w:szCs w:val="32"/>
        </w:rPr>
      </w:pPr>
      <w:r w:rsidRPr="001536E8">
        <w:rPr>
          <w:rFonts w:ascii="Angsana New" w:hAnsi="Angsana New" w:hint="cs"/>
          <w:sz w:val="32"/>
          <w:szCs w:val="32"/>
          <w:cs/>
        </w:rPr>
        <w:t xml:space="preserve">  ( นางสายฝน   สายเกิด )</w:t>
      </w:r>
    </w:p>
    <w:p w14:paraId="29922E7C" w14:textId="77777777" w:rsidR="00EB5C8F" w:rsidRPr="001536E8" w:rsidRDefault="00EB5C8F" w:rsidP="00EB5C8F">
      <w:pPr>
        <w:jc w:val="center"/>
        <w:rPr>
          <w:rFonts w:ascii="Angsana New" w:hAnsi="Angsana New"/>
          <w:sz w:val="32"/>
          <w:szCs w:val="32"/>
        </w:rPr>
      </w:pPr>
      <w:r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Pr="001536E8">
        <w:rPr>
          <w:rFonts w:ascii="Angsana New" w:hAnsi="Angsana New"/>
          <w:b/>
          <w:bCs/>
          <w:sz w:val="32"/>
          <w:szCs w:val="32"/>
          <w:cs/>
        </w:rPr>
        <w:t xml:space="preserve">............./............/.............. </w:t>
      </w:r>
      <w:r w:rsidRPr="001536E8">
        <w:rPr>
          <w:rFonts w:ascii="Angsana New" w:hAnsi="Angsana New" w:hint="cs"/>
          <w:b/>
          <w:bCs/>
          <w:sz w:val="32"/>
          <w:szCs w:val="32"/>
          <w:cs/>
        </w:rPr>
        <w:t xml:space="preserve">     </w:t>
      </w:r>
    </w:p>
    <w:p w14:paraId="680E19CB" w14:textId="77777777" w:rsidR="00203560" w:rsidRPr="001536E8" w:rsidRDefault="00EB5C8F" w:rsidP="00EB5C8F">
      <w:pPr>
        <w:jc w:val="center"/>
        <w:rPr>
          <w:rFonts w:ascii="Angsana New" w:hAnsi="Angsana New"/>
          <w:sz w:val="32"/>
          <w:szCs w:val="32"/>
        </w:rPr>
      </w:pPr>
      <w:r w:rsidRPr="001536E8">
        <w:rPr>
          <w:rFonts w:ascii="Angsana New" w:hAnsi="Angsana New" w:hint="cs"/>
          <w:sz w:val="32"/>
          <w:szCs w:val="32"/>
          <w:cs/>
        </w:rPr>
        <w:t xml:space="preserve">                                      </w:t>
      </w:r>
      <w:r w:rsidR="00203560" w:rsidRPr="001536E8">
        <w:rPr>
          <w:rFonts w:ascii="Angsana New" w:hAnsi="Angsana New"/>
          <w:sz w:val="32"/>
          <w:szCs w:val="32"/>
          <w:cs/>
        </w:rPr>
        <w:t xml:space="preserve">ลงชื่อ </w:t>
      </w:r>
      <w:r w:rsidR="00203560" w:rsidRPr="001536E8">
        <w:rPr>
          <w:rFonts w:ascii="Angsana New" w:hAnsi="Angsana New"/>
          <w:sz w:val="32"/>
          <w:szCs w:val="32"/>
        </w:rPr>
        <w:t>…………………………………..</w:t>
      </w:r>
      <w:r w:rsidR="00203560" w:rsidRPr="001536E8">
        <w:rPr>
          <w:rFonts w:ascii="Angsana New" w:hAnsi="Angsana New" w:hint="cs"/>
          <w:sz w:val="32"/>
          <w:szCs w:val="32"/>
          <w:cs/>
        </w:rPr>
        <w:t>ผู้อำนวยการโรงเรียน</w:t>
      </w:r>
    </w:p>
    <w:p w14:paraId="00007D48" w14:textId="77777777" w:rsidR="00203560" w:rsidRPr="001536E8" w:rsidRDefault="00EB5C8F" w:rsidP="00EB5C8F">
      <w:pPr>
        <w:jc w:val="center"/>
        <w:rPr>
          <w:rFonts w:ascii="Angsana New" w:hAnsi="Angsana New"/>
          <w:sz w:val="32"/>
          <w:szCs w:val="32"/>
        </w:rPr>
      </w:pPr>
      <w:r w:rsidRPr="001536E8">
        <w:rPr>
          <w:rFonts w:ascii="Angsana New" w:hAnsi="Angsana New" w:hint="cs"/>
          <w:sz w:val="32"/>
          <w:szCs w:val="32"/>
          <w:cs/>
        </w:rPr>
        <w:t xml:space="preserve"> </w:t>
      </w:r>
      <w:r w:rsidR="00203560" w:rsidRPr="001536E8">
        <w:rPr>
          <w:rFonts w:ascii="Angsana New" w:hAnsi="Angsana New" w:hint="cs"/>
          <w:sz w:val="32"/>
          <w:szCs w:val="32"/>
          <w:cs/>
        </w:rPr>
        <w:t>( นายรุติพง</w:t>
      </w:r>
      <w:proofErr w:type="spellStart"/>
      <w:r w:rsidR="00203560" w:rsidRPr="001536E8">
        <w:rPr>
          <w:rFonts w:ascii="Angsana New" w:hAnsi="Angsana New" w:hint="cs"/>
          <w:sz w:val="32"/>
          <w:szCs w:val="32"/>
          <w:cs/>
        </w:rPr>
        <w:t>ษ์</w:t>
      </w:r>
      <w:proofErr w:type="spellEnd"/>
      <w:r w:rsidR="00203560" w:rsidRPr="001536E8">
        <w:rPr>
          <w:rFonts w:ascii="Angsana New" w:hAnsi="Angsana New" w:hint="cs"/>
          <w:sz w:val="32"/>
          <w:szCs w:val="32"/>
          <w:cs/>
        </w:rPr>
        <w:t xml:space="preserve">  สายเกิด </w:t>
      </w:r>
      <w:r w:rsidR="00A544DE" w:rsidRPr="001536E8">
        <w:rPr>
          <w:rFonts w:ascii="Angsana New" w:hAnsi="Angsana New" w:hint="cs"/>
          <w:sz w:val="32"/>
          <w:szCs w:val="32"/>
          <w:cs/>
        </w:rPr>
        <w:t>)</w:t>
      </w:r>
    </w:p>
    <w:p w14:paraId="2DD2E24A" w14:textId="77777777" w:rsidR="00F07F8D" w:rsidRPr="00E907EE" w:rsidRDefault="00EB5C8F" w:rsidP="00EB5C8F">
      <w:pPr>
        <w:jc w:val="center"/>
        <w:rPr>
          <w:sz w:val="32"/>
          <w:szCs w:val="32"/>
        </w:rPr>
      </w:pPr>
      <w:r w:rsidRPr="00E907EE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Pr="00E907EE">
        <w:rPr>
          <w:rFonts w:ascii="Angsana New" w:hAnsi="Angsana New"/>
          <w:b/>
          <w:bCs/>
          <w:sz w:val="32"/>
          <w:szCs w:val="32"/>
          <w:cs/>
        </w:rPr>
        <w:t xml:space="preserve">............./............/.............. </w:t>
      </w:r>
      <w:r w:rsidRPr="00E907EE">
        <w:rPr>
          <w:rFonts w:ascii="Angsana New" w:hAnsi="Angsana New" w:hint="cs"/>
          <w:b/>
          <w:bCs/>
          <w:sz w:val="32"/>
          <w:szCs w:val="32"/>
          <w:cs/>
        </w:rPr>
        <w:t xml:space="preserve">     </w:t>
      </w:r>
    </w:p>
    <w:sectPr w:rsidR="00F07F8D" w:rsidRPr="00E907EE" w:rsidSect="00B65D92">
      <w:headerReference w:type="default" r:id="rId8"/>
      <w:pgSz w:w="11906" w:h="16838"/>
      <w:pgMar w:top="1440" w:right="851" w:bottom="567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57A3C" w14:textId="77777777" w:rsidR="001E61B9" w:rsidRDefault="001E61B9" w:rsidP="00656964">
      <w:r>
        <w:separator/>
      </w:r>
    </w:p>
  </w:endnote>
  <w:endnote w:type="continuationSeparator" w:id="0">
    <w:p w14:paraId="6E1D6433" w14:textId="77777777" w:rsidR="001E61B9" w:rsidRDefault="001E61B9" w:rsidP="0065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3015EFC-E10D-46D2-AD02-0B94F914A383}"/>
    <w:embedBold r:id="rId2" w:fontKey="{AAEEBC8A-E99C-47D4-929C-01B4291A37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9923F6-3D7D-4D02-8906-C6B9F2B17D0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01C84EC2-CF82-44EB-B927-7F017149A3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97371F-D6AC-46ED-8D07-8C3DC7FF4F3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F639E2F5-066D-45DD-9E74-2582D48919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47769" w14:textId="77777777" w:rsidR="001E61B9" w:rsidRDefault="001E61B9" w:rsidP="00656964">
      <w:r>
        <w:separator/>
      </w:r>
    </w:p>
  </w:footnote>
  <w:footnote w:type="continuationSeparator" w:id="0">
    <w:p w14:paraId="0CD6093B" w14:textId="77777777" w:rsidR="001E61B9" w:rsidRDefault="001E61B9" w:rsidP="0065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3FA1" w14:textId="77777777" w:rsidR="00656964" w:rsidRDefault="00656964">
    <w:pPr>
      <w:pStyle w:val="a4"/>
    </w:pPr>
  </w:p>
  <w:p w14:paraId="0769C401" w14:textId="77777777" w:rsidR="00656964" w:rsidRDefault="00656964">
    <w:pPr>
      <w:pStyle w:val="a4"/>
    </w:pPr>
  </w:p>
  <w:p w14:paraId="7F911CE5" w14:textId="77777777" w:rsidR="0020099B" w:rsidRDefault="0020099B"/>
  <w:p w14:paraId="7D0E88C8" w14:textId="77777777" w:rsidR="0020099B" w:rsidRDefault="002009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A059D"/>
    <w:multiLevelType w:val="hybridMultilevel"/>
    <w:tmpl w:val="AE3CE036"/>
    <w:lvl w:ilvl="0" w:tplc="5CCC9620">
      <w:start w:val="5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04A64"/>
    <w:multiLevelType w:val="hybridMultilevel"/>
    <w:tmpl w:val="684ED6F0"/>
    <w:lvl w:ilvl="0" w:tplc="B6903D12">
      <w:start w:val="6"/>
      <w:numFmt w:val="thaiNumbers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65509D"/>
    <w:multiLevelType w:val="hybridMultilevel"/>
    <w:tmpl w:val="605621CE"/>
    <w:lvl w:ilvl="0" w:tplc="8B98B5BC">
      <w:start w:val="5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D2AF3"/>
    <w:multiLevelType w:val="hybridMultilevel"/>
    <w:tmpl w:val="63A4EC6E"/>
    <w:lvl w:ilvl="0" w:tplc="78943512">
      <w:start w:val="11"/>
      <w:numFmt w:val="bullet"/>
      <w:lvlText w:val="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34D07"/>
    <w:multiLevelType w:val="hybridMultilevel"/>
    <w:tmpl w:val="94FE5AB2"/>
    <w:lvl w:ilvl="0" w:tplc="1DB89070">
      <w:start w:val="5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51BA4"/>
    <w:multiLevelType w:val="hybridMultilevel"/>
    <w:tmpl w:val="C3C4B44C"/>
    <w:lvl w:ilvl="0" w:tplc="52DE96A6">
      <w:start w:val="1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1640D"/>
    <w:multiLevelType w:val="hybridMultilevel"/>
    <w:tmpl w:val="CD944D1A"/>
    <w:lvl w:ilvl="0" w:tplc="A86E266E">
      <w:start w:val="1"/>
      <w:numFmt w:val="thaiNumbers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E4D4A"/>
    <w:multiLevelType w:val="hybridMultilevel"/>
    <w:tmpl w:val="5DEED732"/>
    <w:lvl w:ilvl="0" w:tplc="A64097A0">
      <w:start w:val="8"/>
      <w:numFmt w:val="bullet"/>
      <w:lvlText w:val="-"/>
      <w:lvlJc w:val="left"/>
      <w:pPr>
        <w:ind w:left="18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14F6043"/>
    <w:multiLevelType w:val="hybridMultilevel"/>
    <w:tmpl w:val="684ED6F0"/>
    <w:lvl w:ilvl="0" w:tplc="B6903D12">
      <w:start w:val="6"/>
      <w:numFmt w:val="thaiNumbers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720822"/>
    <w:multiLevelType w:val="hybridMultilevel"/>
    <w:tmpl w:val="684ED6F0"/>
    <w:lvl w:ilvl="0" w:tplc="B6903D12">
      <w:start w:val="6"/>
      <w:numFmt w:val="thaiNumbers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B654D3C"/>
    <w:multiLevelType w:val="hybridMultilevel"/>
    <w:tmpl w:val="50B82B76"/>
    <w:lvl w:ilvl="0" w:tplc="4DF40F24">
      <w:start w:val="7"/>
      <w:numFmt w:val="bullet"/>
      <w:lvlText w:val="-"/>
      <w:lvlJc w:val="left"/>
      <w:pPr>
        <w:ind w:left="8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43636BA2"/>
    <w:multiLevelType w:val="hybridMultilevel"/>
    <w:tmpl w:val="FC92F88A"/>
    <w:lvl w:ilvl="0" w:tplc="FA5AE552">
      <w:start w:val="5"/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1F30D1"/>
    <w:multiLevelType w:val="hybridMultilevel"/>
    <w:tmpl w:val="703AC01E"/>
    <w:lvl w:ilvl="0" w:tplc="A3988BFA">
      <w:start w:val="8"/>
      <w:numFmt w:val="thaiNumbers"/>
      <w:lvlText w:val="%1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595263B2"/>
    <w:multiLevelType w:val="hybridMultilevel"/>
    <w:tmpl w:val="A9140D96"/>
    <w:lvl w:ilvl="0" w:tplc="859E7F8C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00A11"/>
    <w:multiLevelType w:val="hybridMultilevel"/>
    <w:tmpl w:val="93628D2A"/>
    <w:lvl w:ilvl="0" w:tplc="C7269A00">
      <w:start w:val="7"/>
      <w:numFmt w:val="bullet"/>
      <w:lvlText w:val="-"/>
      <w:lvlJc w:val="left"/>
      <w:pPr>
        <w:ind w:left="115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 w15:restartNumberingAfterBreak="0">
    <w:nsid w:val="625A559E"/>
    <w:multiLevelType w:val="hybridMultilevel"/>
    <w:tmpl w:val="684ED6F0"/>
    <w:lvl w:ilvl="0" w:tplc="B6903D12">
      <w:start w:val="6"/>
      <w:numFmt w:val="thaiNumbers"/>
      <w:lvlText w:val="%1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 w15:restartNumberingAfterBreak="0">
    <w:nsid w:val="657B7C94"/>
    <w:multiLevelType w:val="hybridMultilevel"/>
    <w:tmpl w:val="97865B70"/>
    <w:lvl w:ilvl="0" w:tplc="0E28971C">
      <w:start w:val="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E7431"/>
    <w:multiLevelType w:val="hybridMultilevel"/>
    <w:tmpl w:val="AAC4C766"/>
    <w:lvl w:ilvl="0" w:tplc="E5D84CFA">
      <w:start w:val="7"/>
      <w:numFmt w:val="bullet"/>
      <w:lvlText w:val="-"/>
      <w:lvlJc w:val="left"/>
      <w:pPr>
        <w:ind w:left="4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69FA660C"/>
    <w:multiLevelType w:val="hybridMultilevel"/>
    <w:tmpl w:val="021E739C"/>
    <w:lvl w:ilvl="0" w:tplc="32B25548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C07FA"/>
    <w:multiLevelType w:val="multilevel"/>
    <w:tmpl w:val="3EE66BAA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680"/>
        </w:tabs>
        <w:ind w:left="7680" w:hanging="1440"/>
      </w:pPr>
      <w:rPr>
        <w:rFonts w:hint="default"/>
      </w:rPr>
    </w:lvl>
  </w:abstractNum>
  <w:num w:numId="1" w16cid:durableId="2087266626">
    <w:abstractNumId w:val="18"/>
  </w:num>
  <w:num w:numId="2" w16cid:durableId="43218195">
    <w:abstractNumId w:val="19"/>
  </w:num>
  <w:num w:numId="3" w16cid:durableId="151415422">
    <w:abstractNumId w:val="5"/>
  </w:num>
  <w:num w:numId="4" w16cid:durableId="527254413">
    <w:abstractNumId w:val="6"/>
  </w:num>
  <w:num w:numId="5" w16cid:durableId="1032999813">
    <w:abstractNumId w:val="11"/>
  </w:num>
  <w:num w:numId="6" w16cid:durableId="875510086">
    <w:abstractNumId w:val="1"/>
  </w:num>
  <w:num w:numId="7" w16cid:durableId="134102007">
    <w:abstractNumId w:val="13"/>
  </w:num>
  <w:num w:numId="8" w16cid:durableId="779838909">
    <w:abstractNumId w:val="15"/>
  </w:num>
  <w:num w:numId="9" w16cid:durableId="425074694">
    <w:abstractNumId w:val="8"/>
  </w:num>
  <w:num w:numId="10" w16cid:durableId="848642992">
    <w:abstractNumId w:val="7"/>
  </w:num>
  <w:num w:numId="11" w16cid:durableId="1431776926">
    <w:abstractNumId w:val="9"/>
  </w:num>
  <w:num w:numId="12" w16cid:durableId="1785608518">
    <w:abstractNumId w:val="17"/>
  </w:num>
  <w:num w:numId="13" w16cid:durableId="1039235566">
    <w:abstractNumId w:val="10"/>
  </w:num>
  <w:num w:numId="14" w16cid:durableId="150415960">
    <w:abstractNumId w:val="14"/>
  </w:num>
  <w:num w:numId="15" w16cid:durableId="352070727">
    <w:abstractNumId w:val="2"/>
  </w:num>
  <w:num w:numId="16" w16cid:durableId="1757095341">
    <w:abstractNumId w:val="16"/>
  </w:num>
  <w:num w:numId="17" w16cid:durableId="1771852390">
    <w:abstractNumId w:val="3"/>
  </w:num>
  <w:num w:numId="18" w16cid:durableId="1529367826">
    <w:abstractNumId w:val="4"/>
  </w:num>
  <w:num w:numId="19" w16cid:durableId="1728340665">
    <w:abstractNumId w:val="0"/>
  </w:num>
  <w:num w:numId="20" w16cid:durableId="1815517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39FF"/>
    <w:rsid w:val="000009C6"/>
    <w:rsid w:val="000310C4"/>
    <w:rsid w:val="00034B77"/>
    <w:rsid w:val="00047BC6"/>
    <w:rsid w:val="000B521A"/>
    <w:rsid w:val="000C15FB"/>
    <w:rsid w:val="000F24B9"/>
    <w:rsid w:val="000F3C27"/>
    <w:rsid w:val="00105A23"/>
    <w:rsid w:val="00143E89"/>
    <w:rsid w:val="001536E8"/>
    <w:rsid w:val="0018218B"/>
    <w:rsid w:val="00186B50"/>
    <w:rsid w:val="001C09B9"/>
    <w:rsid w:val="001C5AF0"/>
    <w:rsid w:val="001E61B9"/>
    <w:rsid w:val="0020099B"/>
    <w:rsid w:val="00203560"/>
    <w:rsid w:val="00217C02"/>
    <w:rsid w:val="0024069B"/>
    <w:rsid w:val="0024081D"/>
    <w:rsid w:val="0026244C"/>
    <w:rsid w:val="00263D49"/>
    <w:rsid w:val="002676F0"/>
    <w:rsid w:val="00274EF0"/>
    <w:rsid w:val="002819F0"/>
    <w:rsid w:val="002877CA"/>
    <w:rsid w:val="00294B45"/>
    <w:rsid w:val="002A31EE"/>
    <w:rsid w:val="002C3FFA"/>
    <w:rsid w:val="002F7259"/>
    <w:rsid w:val="0030101D"/>
    <w:rsid w:val="00302ECE"/>
    <w:rsid w:val="0032232D"/>
    <w:rsid w:val="00325E79"/>
    <w:rsid w:val="00350BA6"/>
    <w:rsid w:val="00373B1C"/>
    <w:rsid w:val="00390325"/>
    <w:rsid w:val="003B249E"/>
    <w:rsid w:val="004354FB"/>
    <w:rsid w:val="00467351"/>
    <w:rsid w:val="0047328B"/>
    <w:rsid w:val="00475192"/>
    <w:rsid w:val="004C4909"/>
    <w:rsid w:val="00516D2A"/>
    <w:rsid w:val="0058126F"/>
    <w:rsid w:val="005C06DC"/>
    <w:rsid w:val="005E7EE5"/>
    <w:rsid w:val="00656964"/>
    <w:rsid w:val="00691208"/>
    <w:rsid w:val="00694B0B"/>
    <w:rsid w:val="00697CE6"/>
    <w:rsid w:val="006B04DD"/>
    <w:rsid w:val="006E4158"/>
    <w:rsid w:val="006F5B36"/>
    <w:rsid w:val="0071647F"/>
    <w:rsid w:val="00753747"/>
    <w:rsid w:val="00775614"/>
    <w:rsid w:val="007D0D98"/>
    <w:rsid w:val="007F6908"/>
    <w:rsid w:val="00817CAC"/>
    <w:rsid w:val="00830ACC"/>
    <w:rsid w:val="00831A39"/>
    <w:rsid w:val="00853443"/>
    <w:rsid w:val="00855F34"/>
    <w:rsid w:val="008770D4"/>
    <w:rsid w:val="008A63C8"/>
    <w:rsid w:val="008C2E2A"/>
    <w:rsid w:val="008D53B0"/>
    <w:rsid w:val="008E40C2"/>
    <w:rsid w:val="008F526D"/>
    <w:rsid w:val="00912EAE"/>
    <w:rsid w:val="00921779"/>
    <w:rsid w:val="00937454"/>
    <w:rsid w:val="00945616"/>
    <w:rsid w:val="009C2462"/>
    <w:rsid w:val="009E293D"/>
    <w:rsid w:val="009E5395"/>
    <w:rsid w:val="00A36802"/>
    <w:rsid w:val="00A4185E"/>
    <w:rsid w:val="00A44FAD"/>
    <w:rsid w:val="00A46465"/>
    <w:rsid w:val="00A544DE"/>
    <w:rsid w:val="00A77CD4"/>
    <w:rsid w:val="00A875DC"/>
    <w:rsid w:val="00A9231D"/>
    <w:rsid w:val="00AB32C3"/>
    <w:rsid w:val="00AB706E"/>
    <w:rsid w:val="00AE18C3"/>
    <w:rsid w:val="00B2000C"/>
    <w:rsid w:val="00B35BAB"/>
    <w:rsid w:val="00B41779"/>
    <w:rsid w:val="00B65D92"/>
    <w:rsid w:val="00B934D5"/>
    <w:rsid w:val="00BB7C4D"/>
    <w:rsid w:val="00BD3415"/>
    <w:rsid w:val="00BF2F74"/>
    <w:rsid w:val="00C4668A"/>
    <w:rsid w:val="00C60164"/>
    <w:rsid w:val="00C90A0B"/>
    <w:rsid w:val="00CB195D"/>
    <w:rsid w:val="00CD40B5"/>
    <w:rsid w:val="00D039FF"/>
    <w:rsid w:val="00D312D8"/>
    <w:rsid w:val="00D57357"/>
    <w:rsid w:val="00D85E23"/>
    <w:rsid w:val="00D87931"/>
    <w:rsid w:val="00D9098F"/>
    <w:rsid w:val="00DA24DE"/>
    <w:rsid w:val="00DA3854"/>
    <w:rsid w:val="00DB17CA"/>
    <w:rsid w:val="00DC2904"/>
    <w:rsid w:val="00DD49F4"/>
    <w:rsid w:val="00E10AE1"/>
    <w:rsid w:val="00E5486B"/>
    <w:rsid w:val="00E614B5"/>
    <w:rsid w:val="00E659F2"/>
    <w:rsid w:val="00E85FD0"/>
    <w:rsid w:val="00E907EE"/>
    <w:rsid w:val="00EB5C8F"/>
    <w:rsid w:val="00EE0080"/>
    <w:rsid w:val="00F07F8D"/>
    <w:rsid w:val="00F176C4"/>
    <w:rsid w:val="00F251FA"/>
    <w:rsid w:val="00F34150"/>
    <w:rsid w:val="00F346F7"/>
    <w:rsid w:val="00F459BE"/>
    <w:rsid w:val="00F461BD"/>
    <w:rsid w:val="00F6207B"/>
    <w:rsid w:val="00F755FA"/>
    <w:rsid w:val="00FB18EC"/>
    <w:rsid w:val="00FB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EEB56"/>
  <w15:docId w15:val="{05EED75A-68D0-4E2A-B2A2-6ECA67FF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99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69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656964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semiHidden/>
    <w:rsid w:val="00656964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semiHidden/>
    <w:unhideWhenUsed/>
    <w:rsid w:val="00656964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656964"/>
    <w:rPr>
      <w:rFonts w:ascii="Times New Roman" w:eastAsia="Times New Roman" w:hAnsi="Times New Roman" w:cs="Angsana New"/>
      <w:sz w:val="24"/>
    </w:rPr>
  </w:style>
  <w:style w:type="paragraph" w:styleId="a8">
    <w:name w:val="List Paragraph"/>
    <w:basedOn w:val="a"/>
    <w:uiPriority w:val="34"/>
    <w:qFormat/>
    <w:rsid w:val="00294B45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8D53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a">
    <w:name w:val="ชื่อเรื่อง อักขระ"/>
    <w:basedOn w:val="a0"/>
    <w:link w:val="a9"/>
    <w:uiPriority w:val="10"/>
    <w:rsid w:val="008D53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%20School\5.2&#3650;&#3588;&#3619;&#3591;&#3585;&#3634;&#3619;&#3626;&#3629;&#3609;&#3652;&#3607;&#361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7F9C1-1F17-409D-8999-CAF1873C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5.2โครงการสอนไทย</Template>
  <TotalTime>455</TotalTime>
  <Pages>5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com-12</dc:creator>
  <cp:lastModifiedBy>PC</cp:lastModifiedBy>
  <cp:revision>16</cp:revision>
  <cp:lastPrinted>2017-05-09T02:06:00Z</cp:lastPrinted>
  <dcterms:created xsi:type="dcterms:W3CDTF">2023-04-27T04:38:00Z</dcterms:created>
  <dcterms:modified xsi:type="dcterms:W3CDTF">2024-05-01T08:59:00Z</dcterms:modified>
</cp:coreProperties>
</file>